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77" w:type="pct"/>
        <w:tblInd w:w="-709" w:type="dxa"/>
        <w:shd w:val="clear" w:color="auto" w:fill="731F1C" w:themeFill="accent5"/>
        <w:tblLook w:val="04A0" w:firstRow="1" w:lastRow="0" w:firstColumn="1" w:lastColumn="0" w:noHBand="0" w:noVBand="1"/>
      </w:tblPr>
      <w:tblGrid>
        <w:gridCol w:w="2612"/>
        <w:gridCol w:w="11076"/>
      </w:tblGrid>
      <w:tr w:rsidR="00F360FB" w:rsidRPr="00562601" w14:paraId="29C0D409" w14:textId="77777777" w:rsidTr="00087265">
        <w:trPr>
          <w:trHeight w:val="1710"/>
        </w:trPr>
        <w:tc>
          <w:tcPr>
            <w:tcW w:w="954" w:type="pct"/>
            <w:shd w:val="clear" w:color="auto" w:fill="auto"/>
          </w:tcPr>
          <w:p w14:paraId="1A06099B" w14:textId="77777777" w:rsidR="00F360FB" w:rsidRPr="00562601" w:rsidRDefault="00F360FB" w:rsidP="0033256A">
            <w:pPr>
              <w:tabs>
                <w:tab w:val="center" w:pos="4680"/>
                <w:tab w:val="right" w:pos="9360"/>
              </w:tabs>
              <w:spacing w:before="0"/>
              <w:rPr>
                <w:rFonts w:ascii="Corbel" w:eastAsia="Calibri" w:hAnsi="Corbel" w:cs="Times New Roman"/>
                <w:b/>
                <w:noProof/>
                <w:color w:val="FFFFFF"/>
                <w:sz w:val="44"/>
                <w:szCs w:val="24"/>
                <w:lang w:bidi="fr-FR"/>
              </w:rPr>
            </w:pPr>
            <w:bookmarkStart w:id="0" w:name="_GoBack"/>
            <w:bookmarkEnd w:id="0"/>
            <w:r>
              <w:rPr>
                <w:rFonts w:ascii="Corbel" w:eastAsia="Calibri" w:hAnsi="Corbel" w:cs="Times New Roman"/>
                <w:b/>
                <w:noProof/>
                <w:color w:val="FFFFFF"/>
                <w:sz w:val="44"/>
                <w:szCs w:val="24"/>
                <w:lang w:val="fr-CA" w:eastAsia="fr-CA"/>
              </w:rPr>
              <w:drawing>
                <wp:anchor distT="0" distB="0" distL="114300" distR="114300" simplePos="0" relativeHeight="251660288" behindDoc="1" locked="0" layoutInCell="1" allowOverlap="1" wp14:anchorId="659315C3" wp14:editId="2BE39C2E">
                  <wp:simplePos x="0" y="0"/>
                  <wp:positionH relativeFrom="column">
                    <wp:posOffset>-316865</wp:posOffset>
                  </wp:positionH>
                  <wp:positionV relativeFrom="paragraph">
                    <wp:posOffset>2540</wp:posOffset>
                  </wp:positionV>
                  <wp:extent cx="1494000" cy="842400"/>
                  <wp:effectExtent l="0" t="0" r="0" b="0"/>
                  <wp:wrapThrough wrapText="bothSides">
                    <wp:wrapPolygon edited="0">
                      <wp:start x="0" y="0"/>
                      <wp:lineTo x="0" y="21014"/>
                      <wp:lineTo x="21214" y="21014"/>
                      <wp:lineTo x="21214" y="0"/>
                      <wp:lineTo x="0" y="0"/>
                    </wp:wrapPolygon>
                  </wp:wrapThrough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IUSSS_Estrie_CHUS_NB_IMP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000" cy="8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46" w:type="pct"/>
            <w:shd w:val="clear" w:color="auto" w:fill="FFC000"/>
            <w:vAlign w:val="center"/>
          </w:tcPr>
          <w:p w14:paraId="74AB2E70" w14:textId="77777777" w:rsidR="00F360FB" w:rsidRDefault="00F360FB" w:rsidP="0033256A">
            <w:pPr>
              <w:pStyle w:val="En-tte"/>
              <w:spacing w:line="240" w:lineRule="auto"/>
              <w:jc w:val="center"/>
            </w:pPr>
            <w:r>
              <w:t>BON DE COMMANDE</w:t>
            </w:r>
          </w:p>
          <w:p w14:paraId="4D6FD465" w14:textId="77777777" w:rsidR="00F360FB" w:rsidRDefault="00F360FB" w:rsidP="0033256A">
            <w:pPr>
              <w:pStyle w:val="En-tte"/>
              <w:spacing w:before="60" w:line="240" w:lineRule="auto"/>
              <w:jc w:val="center"/>
            </w:pPr>
            <w:r>
              <w:t>TESTS DE DÉPISTAGE RAPIDE</w:t>
            </w:r>
          </w:p>
          <w:p w14:paraId="66216231" w14:textId="4EE85214" w:rsidR="00B50946" w:rsidRPr="009B6995" w:rsidRDefault="000C1EB6" w:rsidP="004A581E">
            <w:pPr>
              <w:pStyle w:val="En-tte"/>
              <w:spacing w:before="60" w:line="240" w:lineRule="auto"/>
              <w:jc w:val="center"/>
              <w:rPr>
                <w:sz w:val="40"/>
                <w:szCs w:val="40"/>
              </w:rPr>
            </w:pPr>
            <w:r w:rsidRPr="009B6995">
              <w:rPr>
                <w:sz w:val="40"/>
                <w:szCs w:val="40"/>
              </w:rPr>
              <w:t xml:space="preserve">(Pour </w:t>
            </w:r>
            <w:r w:rsidR="004A581E">
              <w:rPr>
                <w:sz w:val="40"/>
                <w:szCs w:val="40"/>
              </w:rPr>
              <w:t>milieux de garde</w:t>
            </w:r>
            <w:r w:rsidR="00B50946" w:rsidRPr="009B6995">
              <w:rPr>
                <w:sz w:val="40"/>
                <w:szCs w:val="40"/>
              </w:rPr>
              <w:t>)</w:t>
            </w:r>
          </w:p>
        </w:tc>
      </w:tr>
    </w:tbl>
    <w:p w14:paraId="7017B808" w14:textId="61696133" w:rsidR="00F360FB" w:rsidRDefault="00F360F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735"/>
        <w:gridCol w:w="2688"/>
        <w:gridCol w:w="1281"/>
        <w:gridCol w:w="958"/>
        <w:gridCol w:w="4205"/>
        <w:gridCol w:w="34"/>
      </w:tblGrid>
      <w:tr w:rsidR="00936887" w14:paraId="773470C4" w14:textId="77777777" w:rsidTr="00542091">
        <w:tc>
          <w:tcPr>
            <w:tcW w:w="3828" w:type="dxa"/>
            <w:gridSpan w:val="2"/>
          </w:tcPr>
          <w:p w14:paraId="38686FFC" w14:textId="5C5B7188" w:rsidR="00936887" w:rsidRPr="00BA4999" w:rsidRDefault="00936887" w:rsidP="00936887">
            <w:pPr>
              <w:pStyle w:val="Paragraphedeliste"/>
              <w:numPr>
                <w:ilvl w:val="0"/>
                <w:numId w:val="25"/>
              </w:numPr>
              <w:rPr>
                <w:sz w:val="32"/>
                <w:szCs w:val="32"/>
              </w:rPr>
            </w:pPr>
            <w:r w:rsidRPr="00BA4999">
              <w:rPr>
                <w:sz w:val="32"/>
                <w:szCs w:val="32"/>
              </w:rPr>
              <w:t xml:space="preserve">CPE   </w:t>
            </w:r>
          </w:p>
        </w:tc>
        <w:tc>
          <w:tcPr>
            <w:tcW w:w="3969" w:type="dxa"/>
            <w:gridSpan w:val="2"/>
            <w:vAlign w:val="center"/>
          </w:tcPr>
          <w:p w14:paraId="199CE4A0" w14:textId="2D2DFCD6" w:rsidR="00936887" w:rsidRPr="00BA4999" w:rsidRDefault="00DF748A" w:rsidP="00936887">
            <w:pPr>
              <w:pStyle w:val="Paragraphedeliste"/>
              <w:numPr>
                <w:ilvl w:val="0"/>
                <w:numId w:val="25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Garderie privé</w:t>
            </w:r>
            <w:r w:rsidR="007871C6">
              <w:rPr>
                <w:sz w:val="32"/>
                <w:szCs w:val="32"/>
              </w:rPr>
              <w:t>e</w:t>
            </w:r>
          </w:p>
        </w:tc>
        <w:tc>
          <w:tcPr>
            <w:tcW w:w="5197" w:type="dxa"/>
            <w:gridSpan w:val="3"/>
            <w:vAlign w:val="center"/>
          </w:tcPr>
          <w:p w14:paraId="32FB8BF1" w14:textId="52FF529C" w:rsidR="00936887" w:rsidRPr="00BA4999" w:rsidRDefault="00936887" w:rsidP="00936887">
            <w:pPr>
              <w:pStyle w:val="Paragraphedeliste"/>
              <w:numPr>
                <w:ilvl w:val="0"/>
                <w:numId w:val="25"/>
              </w:numPr>
              <w:rPr>
                <w:sz w:val="32"/>
                <w:szCs w:val="32"/>
              </w:rPr>
            </w:pPr>
            <w:r w:rsidRPr="00BA4999">
              <w:rPr>
                <w:sz w:val="32"/>
                <w:szCs w:val="32"/>
              </w:rPr>
              <w:t>Bureau coordonnateur</w:t>
            </w:r>
          </w:p>
        </w:tc>
      </w:tr>
      <w:tr w:rsidR="00542091" w14:paraId="0197E32B" w14:textId="77777777" w:rsidTr="00542091">
        <w:tc>
          <w:tcPr>
            <w:tcW w:w="7797" w:type="dxa"/>
            <w:gridSpan w:val="4"/>
          </w:tcPr>
          <w:p w14:paraId="6A8DA551" w14:textId="3191B538" w:rsidR="00542091" w:rsidRPr="00542091" w:rsidRDefault="00542091" w:rsidP="00542091">
            <w:pPr>
              <w:pStyle w:val="Paragraphedeliste"/>
              <w:numPr>
                <w:ilvl w:val="0"/>
                <w:numId w:val="25"/>
              </w:numPr>
              <w:rPr>
                <w:sz w:val="32"/>
                <w:szCs w:val="32"/>
              </w:rPr>
            </w:pPr>
            <w:r w:rsidRPr="00542091">
              <w:rPr>
                <w:iCs/>
                <w:sz w:val="32"/>
                <w:szCs w:val="32"/>
                <w:shd w:val="clear" w:color="auto" w:fill="FFFFFF"/>
              </w:rPr>
              <w:t>Halte-garderie communautaire</w:t>
            </w:r>
          </w:p>
        </w:tc>
        <w:tc>
          <w:tcPr>
            <w:tcW w:w="5197" w:type="dxa"/>
            <w:gridSpan w:val="3"/>
            <w:vAlign w:val="center"/>
          </w:tcPr>
          <w:p w14:paraId="570BFA8D" w14:textId="2551CFA5" w:rsidR="00542091" w:rsidRPr="00542091" w:rsidRDefault="00542091" w:rsidP="00542091">
            <w:pPr>
              <w:pStyle w:val="Paragraphedeliste"/>
              <w:numPr>
                <w:ilvl w:val="0"/>
                <w:numId w:val="25"/>
              </w:numPr>
              <w:rPr>
                <w:sz w:val="32"/>
                <w:szCs w:val="32"/>
              </w:rPr>
            </w:pPr>
            <w:r w:rsidRPr="00542091">
              <w:rPr>
                <w:iCs/>
                <w:sz w:val="32"/>
                <w:szCs w:val="32"/>
                <w:shd w:val="clear" w:color="auto" w:fill="FFFFFF"/>
              </w:rPr>
              <w:t>Personne non reconnue (PNR)</w:t>
            </w:r>
          </w:p>
        </w:tc>
      </w:tr>
      <w:tr w:rsidR="00EC36A8" w14:paraId="03D2F6F5" w14:textId="77777777" w:rsidTr="00B870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" w:type="dxa"/>
          <w:trHeight w:val="576"/>
        </w:trPr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91072FA" w14:textId="77777777" w:rsidR="00E00597" w:rsidRPr="00BD655C" w:rsidRDefault="00E00597" w:rsidP="009D0057">
            <w:pPr>
              <w:spacing w:after="120" w:line="216" w:lineRule="auto"/>
              <w:rPr>
                <w:b/>
                <w:noProof/>
                <w:sz w:val="22"/>
                <w:szCs w:val="22"/>
              </w:rPr>
            </w:pPr>
            <w:r w:rsidRPr="00BD655C">
              <w:rPr>
                <w:b/>
                <w:noProof/>
                <w:sz w:val="22"/>
                <w:szCs w:val="22"/>
              </w:rPr>
              <w:t>Date</w:t>
            </w:r>
          </w:p>
        </w:tc>
        <w:tc>
          <w:tcPr>
            <w:tcW w:w="4423" w:type="dxa"/>
            <w:gridSpan w:val="2"/>
            <w:vAlign w:val="center"/>
          </w:tcPr>
          <w:p w14:paraId="02EB378F" w14:textId="24F44DB0" w:rsidR="00E00597" w:rsidRPr="00BD655C" w:rsidRDefault="00E00597" w:rsidP="009D0057">
            <w:pPr>
              <w:spacing w:after="120" w:line="21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2239" w:type="dxa"/>
            <w:gridSpan w:val="2"/>
            <w:shd w:val="clear" w:color="auto" w:fill="F2F2F2" w:themeFill="background1" w:themeFillShade="F2"/>
            <w:vAlign w:val="center"/>
          </w:tcPr>
          <w:p w14:paraId="32CC3B4D" w14:textId="705B65AB" w:rsidR="00E00597" w:rsidRPr="00BD655C" w:rsidRDefault="004A581E" w:rsidP="009D0057">
            <w:pPr>
              <w:spacing w:after="120" w:line="216" w:lineRule="auto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R</w:t>
            </w:r>
            <w:r w:rsidR="00802A07">
              <w:rPr>
                <w:b/>
                <w:noProof/>
                <w:sz w:val="22"/>
                <w:szCs w:val="22"/>
              </w:rPr>
              <w:t>esponsable</w:t>
            </w:r>
          </w:p>
        </w:tc>
        <w:tc>
          <w:tcPr>
            <w:tcW w:w="4205" w:type="dxa"/>
            <w:vAlign w:val="center"/>
          </w:tcPr>
          <w:p w14:paraId="6A05A809" w14:textId="39B398A1" w:rsidR="00E00597" w:rsidRPr="00BD655C" w:rsidRDefault="00E00597" w:rsidP="009D0057">
            <w:pPr>
              <w:spacing w:after="120" w:line="216" w:lineRule="auto"/>
              <w:rPr>
                <w:noProof/>
                <w:sz w:val="22"/>
                <w:szCs w:val="22"/>
              </w:rPr>
            </w:pPr>
          </w:p>
        </w:tc>
      </w:tr>
      <w:tr w:rsidR="002E4776" w14:paraId="602F8142" w14:textId="77777777" w:rsidTr="00B870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" w:type="dxa"/>
          <w:trHeight w:val="576"/>
        </w:trPr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57890163" w14:textId="52D6E519" w:rsidR="002E4776" w:rsidRPr="00F753C6" w:rsidRDefault="002E4776" w:rsidP="00F753C6">
            <w:pPr>
              <w:spacing w:after="120" w:line="216" w:lineRule="auto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Nom de l’installation</w:t>
            </w:r>
          </w:p>
        </w:tc>
        <w:tc>
          <w:tcPr>
            <w:tcW w:w="4423" w:type="dxa"/>
            <w:gridSpan w:val="2"/>
            <w:vMerge w:val="restart"/>
            <w:vAlign w:val="center"/>
          </w:tcPr>
          <w:p w14:paraId="5A39BBE3" w14:textId="1C0289FA" w:rsidR="002E4776" w:rsidRPr="00BD655C" w:rsidRDefault="002E4776" w:rsidP="009D0057">
            <w:pPr>
              <w:spacing w:after="120" w:line="21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2239" w:type="dxa"/>
            <w:gridSpan w:val="2"/>
            <w:shd w:val="clear" w:color="auto" w:fill="F2F2F2" w:themeFill="background1" w:themeFillShade="F2"/>
            <w:vAlign w:val="center"/>
          </w:tcPr>
          <w:p w14:paraId="0665A75C" w14:textId="2C610F8E" w:rsidR="002E4776" w:rsidRPr="00BD655C" w:rsidRDefault="002E4776" w:rsidP="009D0057">
            <w:pPr>
              <w:spacing w:after="120" w:line="216" w:lineRule="auto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Téléphone</w:t>
            </w:r>
          </w:p>
        </w:tc>
        <w:tc>
          <w:tcPr>
            <w:tcW w:w="4205" w:type="dxa"/>
            <w:vAlign w:val="center"/>
          </w:tcPr>
          <w:p w14:paraId="41C8F396" w14:textId="23B7FC73" w:rsidR="002E4776" w:rsidRPr="00BD655C" w:rsidRDefault="002E4776" w:rsidP="009D0057">
            <w:pPr>
              <w:spacing w:after="120" w:line="216" w:lineRule="auto"/>
              <w:rPr>
                <w:noProof/>
                <w:sz w:val="22"/>
                <w:szCs w:val="22"/>
              </w:rPr>
            </w:pPr>
          </w:p>
        </w:tc>
      </w:tr>
      <w:tr w:rsidR="002E4776" w14:paraId="128FCB11" w14:textId="77777777" w:rsidTr="00B870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" w:type="dxa"/>
          <w:trHeight w:val="576"/>
        </w:trPr>
        <w:tc>
          <w:tcPr>
            <w:tcW w:w="2093" w:type="dxa"/>
            <w:vMerge/>
            <w:shd w:val="clear" w:color="auto" w:fill="F2F2F2" w:themeFill="background1" w:themeFillShade="F2"/>
            <w:vAlign w:val="center"/>
          </w:tcPr>
          <w:p w14:paraId="1E8638ED" w14:textId="4CFF57F5" w:rsidR="002E4776" w:rsidRPr="00BD655C" w:rsidRDefault="002E4776" w:rsidP="009D0057">
            <w:pPr>
              <w:spacing w:after="120" w:line="216" w:lineRule="auto"/>
              <w:rPr>
                <w:b/>
                <w:noProof/>
                <w:sz w:val="22"/>
                <w:szCs w:val="22"/>
              </w:rPr>
            </w:pPr>
          </w:p>
        </w:tc>
        <w:tc>
          <w:tcPr>
            <w:tcW w:w="4423" w:type="dxa"/>
            <w:gridSpan w:val="2"/>
            <w:vMerge/>
            <w:vAlign w:val="center"/>
          </w:tcPr>
          <w:p w14:paraId="72A3D3EC" w14:textId="4A6A8CC0" w:rsidR="002E4776" w:rsidRPr="00BD655C" w:rsidRDefault="002E4776" w:rsidP="009D0057">
            <w:pPr>
              <w:spacing w:after="120" w:line="21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2239" w:type="dxa"/>
            <w:gridSpan w:val="2"/>
            <w:shd w:val="clear" w:color="auto" w:fill="F2F2F2" w:themeFill="background1" w:themeFillShade="F2"/>
            <w:vAlign w:val="center"/>
          </w:tcPr>
          <w:p w14:paraId="37EC6638" w14:textId="23B7F8FE" w:rsidR="002E4776" w:rsidRPr="00BD655C" w:rsidRDefault="002E4776" w:rsidP="004A581E">
            <w:pPr>
              <w:spacing w:after="120" w:line="216" w:lineRule="auto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Adresse de l’installation</w:t>
            </w:r>
          </w:p>
        </w:tc>
        <w:tc>
          <w:tcPr>
            <w:tcW w:w="4205" w:type="dxa"/>
            <w:vAlign w:val="center"/>
          </w:tcPr>
          <w:p w14:paraId="0D0B940D" w14:textId="22C741E8" w:rsidR="002E4776" w:rsidRPr="00BD655C" w:rsidRDefault="002E4776" w:rsidP="009D0057">
            <w:pPr>
              <w:spacing w:after="120" w:line="216" w:lineRule="auto"/>
              <w:rPr>
                <w:noProof/>
                <w:sz w:val="22"/>
                <w:szCs w:val="22"/>
              </w:rPr>
            </w:pPr>
          </w:p>
        </w:tc>
      </w:tr>
      <w:tr w:rsidR="009D0057" w14:paraId="42403E94" w14:textId="77777777" w:rsidTr="00087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" w:type="dxa"/>
          <w:trHeight w:val="576"/>
        </w:trPr>
        <w:tc>
          <w:tcPr>
            <w:tcW w:w="6516" w:type="dxa"/>
            <w:gridSpan w:val="3"/>
            <w:shd w:val="clear" w:color="auto" w:fill="FFC000"/>
            <w:vAlign w:val="center"/>
          </w:tcPr>
          <w:p w14:paraId="139AAE4B" w14:textId="2115C651" w:rsidR="009D0057" w:rsidRPr="00EB6F7E" w:rsidRDefault="009D0057" w:rsidP="002E4776">
            <w:pPr>
              <w:tabs>
                <w:tab w:val="left" w:pos="1140"/>
              </w:tabs>
              <w:spacing w:after="120" w:line="216" w:lineRule="auto"/>
              <w:ind w:left="1140" w:hanging="1140"/>
              <w:jc w:val="right"/>
              <w:rPr>
                <w:noProof/>
                <w:color w:val="FFFFFF" w:themeColor="background1"/>
                <w:sz w:val="22"/>
                <w:szCs w:val="22"/>
              </w:rPr>
            </w:pPr>
            <w:r w:rsidRPr="00EB6F7E">
              <w:rPr>
                <w:b/>
                <w:noProof/>
                <w:color w:val="FFFFFF" w:themeColor="background1"/>
                <w:sz w:val="22"/>
                <w:szCs w:val="22"/>
              </w:rPr>
              <w:t xml:space="preserve">Veuillez svp indiquer le </w:t>
            </w:r>
            <w:r w:rsidR="002000CD">
              <w:rPr>
                <w:b/>
                <w:noProof/>
                <w:color w:val="FFFFFF" w:themeColor="background1"/>
                <w:sz w:val="22"/>
                <w:szCs w:val="22"/>
              </w:rPr>
              <w:t>nombre de places</w:t>
            </w:r>
            <w:r w:rsidR="008C32CB">
              <w:rPr>
                <w:b/>
                <w:noProof/>
                <w:color w:val="FFFFFF" w:themeColor="background1"/>
                <w:sz w:val="22"/>
                <w:szCs w:val="22"/>
              </w:rPr>
              <w:t xml:space="preserve"> au permis</w:t>
            </w:r>
            <w:r w:rsidR="002E4776">
              <w:rPr>
                <w:b/>
                <w:noProof/>
                <w:color w:val="FFFFFF" w:themeColor="background1"/>
                <w:sz w:val="22"/>
                <w:szCs w:val="22"/>
              </w:rPr>
              <w:t xml:space="preserve"> : </w:t>
            </w:r>
          </w:p>
        </w:tc>
        <w:tc>
          <w:tcPr>
            <w:tcW w:w="6444" w:type="dxa"/>
            <w:gridSpan w:val="3"/>
            <w:shd w:val="clear" w:color="auto" w:fill="auto"/>
            <w:vAlign w:val="center"/>
          </w:tcPr>
          <w:p w14:paraId="6CEFB002" w14:textId="77777777" w:rsidR="009D0057" w:rsidRPr="00EB6F7E" w:rsidRDefault="009D0057" w:rsidP="009D0057">
            <w:pPr>
              <w:spacing w:after="120" w:line="216" w:lineRule="auto"/>
              <w:rPr>
                <w:b/>
                <w:noProof/>
                <w:szCs w:val="24"/>
              </w:rPr>
            </w:pPr>
          </w:p>
        </w:tc>
      </w:tr>
      <w:tr w:rsidR="008C32CB" w14:paraId="5563ADC7" w14:textId="77777777" w:rsidTr="00087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" w:type="dxa"/>
          <w:trHeight w:val="576"/>
        </w:trPr>
        <w:tc>
          <w:tcPr>
            <w:tcW w:w="6516" w:type="dxa"/>
            <w:gridSpan w:val="3"/>
            <w:shd w:val="clear" w:color="auto" w:fill="FFC000"/>
            <w:vAlign w:val="center"/>
          </w:tcPr>
          <w:p w14:paraId="70F1DFAB" w14:textId="3A7835CB" w:rsidR="008C32CB" w:rsidRPr="00EB6F7E" w:rsidRDefault="008C32CB" w:rsidP="002E4776">
            <w:pPr>
              <w:tabs>
                <w:tab w:val="left" w:pos="1140"/>
              </w:tabs>
              <w:spacing w:after="120" w:line="216" w:lineRule="auto"/>
              <w:ind w:left="1140" w:hanging="1140"/>
              <w:jc w:val="right"/>
              <w:rPr>
                <w:b/>
                <w:noProof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  <w:color w:val="FFFFFF" w:themeColor="background1"/>
                <w:sz w:val="22"/>
                <w:szCs w:val="22"/>
              </w:rPr>
              <w:t>Nombre d’enfants :</w:t>
            </w:r>
          </w:p>
        </w:tc>
        <w:tc>
          <w:tcPr>
            <w:tcW w:w="6444" w:type="dxa"/>
            <w:gridSpan w:val="3"/>
            <w:shd w:val="clear" w:color="auto" w:fill="auto"/>
            <w:vAlign w:val="center"/>
          </w:tcPr>
          <w:p w14:paraId="0A1EA9C5" w14:textId="77777777" w:rsidR="008C32CB" w:rsidRPr="00EB6F7E" w:rsidRDefault="008C32CB" w:rsidP="009D0057">
            <w:pPr>
              <w:spacing w:after="120" w:line="216" w:lineRule="auto"/>
              <w:rPr>
                <w:b/>
                <w:noProof/>
                <w:szCs w:val="24"/>
              </w:rPr>
            </w:pPr>
          </w:p>
        </w:tc>
      </w:tr>
    </w:tbl>
    <w:p w14:paraId="4321DCF8" w14:textId="574FB776" w:rsidR="00DC0181" w:rsidRDefault="00DC0181" w:rsidP="001B7264">
      <w:pPr>
        <w:spacing w:before="0" w:line="216" w:lineRule="auto"/>
      </w:pPr>
      <w:r>
        <w:t>--------------------------------------------------------------------------------------------------------------------------------------------------------------------------------</w:t>
      </w:r>
    </w:p>
    <w:p w14:paraId="42119286" w14:textId="77777777" w:rsidR="00DC0181" w:rsidRDefault="00DC0181" w:rsidP="001B7264">
      <w:pPr>
        <w:spacing w:before="0" w:line="216" w:lineRule="auto"/>
      </w:pPr>
    </w:p>
    <w:p w14:paraId="5EB147F7" w14:textId="295AE4A7" w:rsidR="00F360FB" w:rsidRPr="00AB2EE2" w:rsidRDefault="00567503" w:rsidP="00DC0181">
      <w:pPr>
        <w:spacing w:before="0" w:line="216" w:lineRule="auto"/>
        <w:jc w:val="center"/>
        <w:rPr>
          <w:b/>
          <w:sz w:val="36"/>
          <w:szCs w:val="36"/>
        </w:rPr>
      </w:pPr>
      <w:r w:rsidRPr="00AB2EE2">
        <w:rPr>
          <w:b/>
          <w:sz w:val="36"/>
          <w:szCs w:val="36"/>
        </w:rPr>
        <w:t xml:space="preserve">Ne pas compléter cette partie - </w:t>
      </w:r>
      <w:r w:rsidR="00DC0181" w:rsidRPr="00AB2EE2">
        <w:rPr>
          <w:b/>
          <w:sz w:val="36"/>
          <w:szCs w:val="36"/>
        </w:rPr>
        <w:t>réservée aux équipes logistiques</w:t>
      </w:r>
    </w:p>
    <w:p w14:paraId="0B5F4C55" w14:textId="0034C4DD" w:rsidR="007E1A6D" w:rsidRDefault="007E1A6D" w:rsidP="007E1A6D">
      <w:pPr>
        <w:spacing w:before="0" w:line="216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5"/>
        <w:gridCol w:w="1415"/>
        <w:gridCol w:w="10148"/>
      </w:tblGrid>
      <w:tr w:rsidR="007E1A6D" w:rsidRPr="007E1A6D" w14:paraId="16DB30AB" w14:textId="77777777" w:rsidTr="00087265">
        <w:trPr>
          <w:trHeight w:val="576"/>
        </w:trPr>
        <w:tc>
          <w:tcPr>
            <w:tcW w:w="2830" w:type="dxa"/>
            <w:gridSpan w:val="2"/>
            <w:shd w:val="clear" w:color="auto" w:fill="FFC000"/>
          </w:tcPr>
          <w:p w14:paraId="2AA4B9CF" w14:textId="7B0AA444" w:rsidR="007E1A6D" w:rsidRPr="007E1A6D" w:rsidRDefault="004A6CC8" w:rsidP="007E1A6D">
            <w:pPr>
              <w:spacing w:after="120" w:line="216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NB de</w:t>
            </w:r>
            <w:r w:rsidR="00A827AC">
              <w:rPr>
                <w:b/>
                <w:color w:val="FFFFFF" w:themeColor="background1"/>
              </w:rPr>
              <w:t xml:space="preserve"> : </w:t>
            </w:r>
            <w:r>
              <w:rPr>
                <w:b/>
                <w:color w:val="FFFFFF" w:themeColor="background1"/>
              </w:rPr>
              <w:t xml:space="preserve"> </w:t>
            </w:r>
          </w:p>
        </w:tc>
        <w:tc>
          <w:tcPr>
            <w:tcW w:w="10148" w:type="dxa"/>
            <w:shd w:val="clear" w:color="auto" w:fill="FFC000"/>
          </w:tcPr>
          <w:p w14:paraId="0C78F1A6" w14:textId="1E2B8132" w:rsidR="007E1A6D" w:rsidRPr="007E1A6D" w:rsidRDefault="007E1A6D" w:rsidP="007E1A6D">
            <w:pPr>
              <w:spacing w:after="120" w:line="216" w:lineRule="auto"/>
              <w:jc w:val="center"/>
              <w:rPr>
                <w:b/>
                <w:color w:val="FFFFFF" w:themeColor="background1"/>
              </w:rPr>
            </w:pPr>
            <w:r w:rsidRPr="007E1A6D">
              <w:rPr>
                <w:b/>
                <w:color w:val="FFFFFF" w:themeColor="background1"/>
                <w:szCs w:val="24"/>
              </w:rPr>
              <w:t>Article</w:t>
            </w:r>
          </w:p>
        </w:tc>
      </w:tr>
      <w:tr w:rsidR="00A827AC" w14:paraId="1A1B8A92" w14:textId="77777777" w:rsidTr="009A4829">
        <w:trPr>
          <w:trHeight w:val="576"/>
        </w:trPr>
        <w:tc>
          <w:tcPr>
            <w:tcW w:w="1415" w:type="dxa"/>
          </w:tcPr>
          <w:p w14:paraId="2112AE93" w14:textId="77777777" w:rsidR="00A827AC" w:rsidRPr="00A827AC" w:rsidRDefault="00A827AC" w:rsidP="00A827AC">
            <w:pPr>
              <w:spacing w:after="120" w:line="216" w:lineRule="auto"/>
              <w:jc w:val="center"/>
              <w:rPr>
                <w:b/>
                <w:u w:val="single"/>
              </w:rPr>
            </w:pPr>
            <w:r w:rsidRPr="00A827AC">
              <w:rPr>
                <w:b/>
                <w:u w:val="single"/>
              </w:rPr>
              <w:t>Boites</w:t>
            </w:r>
          </w:p>
          <w:p w14:paraId="268B8C70" w14:textId="36E4073C" w:rsidR="00A827AC" w:rsidRPr="00A74E5B" w:rsidRDefault="00A827AC" w:rsidP="00A827AC">
            <w:pPr>
              <w:spacing w:after="120" w:line="216" w:lineRule="auto"/>
              <w:jc w:val="center"/>
              <w:rPr>
                <w:b/>
              </w:rPr>
            </w:pPr>
          </w:p>
        </w:tc>
        <w:tc>
          <w:tcPr>
            <w:tcW w:w="1415" w:type="dxa"/>
          </w:tcPr>
          <w:p w14:paraId="573946AB" w14:textId="77777777" w:rsidR="00A827AC" w:rsidRDefault="00A827AC" w:rsidP="00A827AC">
            <w:pPr>
              <w:spacing w:after="120" w:line="216" w:lineRule="auto"/>
              <w:jc w:val="center"/>
              <w:rPr>
                <w:b/>
                <w:u w:val="single"/>
              </w:rPr>
            </w:pPr>
            <w:r w:rsidRPr="00A827AC">
              <w:rPr>
                <w:b/>
                <w:u w:val="single"/>
              </w:rPr>
              <w:t>Tests</w:t>
            </w:r>
          </w:p>
          <w:p w14:paraId="71E6CEE9" w14:textId="64F6481C" w:rsidR="00A827AC" w:rsidRPr="00A827AC" w:rsidRDefault="00A827AC" w:rsidP="00A827AC">
            <w:pPr>
              <w:spacing w:after="120" w:line="216" w:lineRule="auto"/>
              <w:jc w:val="center"/>
              <w:rPr>
                <w:b/>
                <w:u w:val="single"/>
              </w:rPr>
            </w:pPr>
          </w:p>
        </w:tc>
        <w:tc>
          <w:tcPr>
            <w:tcW w:w="10148" w:type="dxa"/>
          </w:tcPr>
          <w:p w14:paraId="3E9CA2BA" w14:textId="58A230C5" w:rsidR="00A827AC" w:rsidRDefault="00A827AC" w:rsidP="002000CD">
            <w:pPr>
              <w:spacing w:after="120" w:line="216" w:lineRule="auto"/>
            </w:pPr>
            <w:r w:rsidRPr="00F360FB">
              <w:rPr>
                <w:b/>
                <w:noProof/>
                <w:szCs w:val="24"/>
                <w:lang w:val="fr-CA"/>
              </w:rPr>
              <w:t>Tests de dépistage rapide</w:t>
            </w:r>
            <w:r>
              <w:rPr>
                <w:b/>
                <w:noProof/>
                <w:szCs w:val="24"/>
                <w:lang w:val="fr-CA"/>
              </w:rPr>
              <w:t xml:space="preserve"> </w:t>
            </w:r>
            <w:r w:rsidR="002000CD">
              <w:rPr>
                <w:b/>
                <w:noProof/>
                <w:szCs w:val="24"/>
                <w:lang w:val="fr-CA"/>
              </w:rPr>
              <w:t>BTNX</w:t>
            </w:r>
          </w:p>
        </w:tc>
      </w:tr>
    </w:tbl>
    <w:p w14:paraId="099A68C8" w14:textId="77777777" w:rsidR="005B2298" w:rsidRDefault="009C29C0" w:rsidP="00B52859">
      <w:pPr>
        <w:spacing w:line="216" w:lineRule="auto"/>
        <w:jc w:val="center"/>
        <w:rPr>
          <w:noProof/>
          <w:szCs w:val="24"/>
        </w:rPr>
      </w:pPr>
      <w:r w:rsidRPr="00B52859">
        <w:rPr>
          <w:noProof/>
          <w:szCs w:val="24"/>
        </w:rPr>
        <w:t>Veuillez transmettre votre demande par courriel</w:t>
      </w:r>
      <w:r w:rsidR="005B2298">
        <w:rPr>
          <w:noProof/>
          <w:szCs w:val="24"/>
        </w:rPr>
        <w:t xml:space="preserve"> </w:t>
      </w:r>
      <w:r w:rsidR="005B2298" w:rsidRPr="00B52859">
        <w:rPr>
          <w:noProof/>
          <w:szCs w:val="24"/>
        </w:rPr>
        <w:t>du lundi au vendredi</w:t>
      </w:r>
      <w:r w:rsidRPr="00B52859">
        <w:rPr>
          <w:noProof/>
          <w:szCs w:val="24"/>
        </w:rPr>
        <w:t xml:space="preserve"> à l’adresse suivante :</w:t>
      </w:r>
    </w:p>
    <w:p w14:paraId="2FC74833" w14:textId="03B288AB" w:rsidR="009C29C0" w:rsidRPr="00087265" w:rsidRDefault="009C29C0" w:rsidP="00B52859">
      <w:pPr>
        <w:spacing w:line="216" w:lineRule="auto"/>
        <w:jc w:val="center"/>
        <w:rPr>
          <w:b/>
          <w:noProof/>
          <w:color w:val="FFC000"/>
          <w:sz w:val="32"/>
          <w:szCs w:val="32"/>
        </w:rPr>
      </w:pPr>
      <w:r w:rsidRPr="00087265">
        <w:rPr>
          <w:noProof/>
          <w:color w:val="FFC000"/>
          <w:szCs w:val="24"/>
        </w:rPr>
        <w:t xml:space="preserve"> </w:t>
      </w:r>
      <w:hyperlink r:id="rId13" w:history="1">
        <w:r w:rsidRPr="00087265">
          <w:rPr>
            <w:rStyle w:val="Lienhypertexte"/>
            <w:b/>
            <w:noProof/>
            <w:color w:val="FFC000"/>
            <w:sz w:val="32"/>
            <w:szCs w:val="32"/>
          </w:rPr>
          <w:t>commandescovid19.ciussse-chus@ssss.gouv.qc.ca</w:t>
        </w:r>
      </w:hyperlink>
    </w:p>
    <w:p w14:paraId="007C299F" w14:textId="77777777" w:rsidR="0079682F" w:rsidRDefault="0079682F" w:rsidP="00F62DD4">
      <w:pPr>
        <w:pStyle w:val="Pieddepage"/>
        <w:spacing w:line="216" w:lineRule="auto"/>
        <w:rPr>
          <w:sz w:val="16"/>
          <w:szCs w:val="16"/>
        </w:rPr>
      </w:pPr>
    </w:p>
    <w:p w14:paraId="0881D6AE" w14:textId="77777777" w:rsidR="0079682F" w:rsidRDefault="0079682F" w:rsidP="00F62DD4">
      <w:pPr>
        <w:pStyle w:val="Pieddepage"/>
        <w:spacing w:line="216" w:lineRule="auto"/>
        <w:rPr>
          <w:sz w:val="16"/>
          <w:szCs w:val="16"/>
        </w:rPr>
      </w:pPr>
    </w:p>
    <w:p w14:paraId="78157A45" w14:textId="77777777" w:rsidR="0079682F" w:rsidRDefault="0079682F" w:rsidP="00F62DD4">
      <w:pPr>
        <w:pStyle w:val="Pieddepage"/>
        <w:spacing w:line="216" w:lineRule="auto"/>
        <w:rPr>
          <w:sz w:val="16"/>
          <w:szCs w:val="16"/>
        </w:rPr>
      </w:pPr>
    </w:p>
    <w:p w14:paraId="7BBA2917" w14:textId="471E6D9E" w:rsidR="009C29C0" w:rsidRPr="00F62DD4" w:rsidRDefault="009C29C0" w:rsidP="00F62DD4">
      <w:pPr>
        <w:pStyle w:val="Pieddepage"/>
        <w:spacing w:line="216" w:lineRule="auto"/>
        <w:rPr>
          <w:sz w:val="16"/>
          <w:szCs w:val="16"/>
        </w:rPr>
      </w:pPr>
      <w:r w:rsidRPr="00F62DD4">
        <w:rPr>
          <w:sz w:val="16"/>
          <w:szCs w:val="16"/>
        </w:rPr>
        <w:t xml:space="preserve">Version : </w:t>
      </w:r>
      <w:r w:rsidR="00B233F7" w:rsidRPr="00F62DD4">
        <w:rPr>
          <w:sz w:val="16"/>
          <w:szCs w:val="16"/>
        </w:rPr>
        <w:t>2021-</w:t>
      </w:r>
      <w:r w:rsidR="006C54EE">
        <w:rPr>
          <w:sz w:val="16"/>
          <w:szCs w:val="16"/>
        </w:rPr>
        <w:t>10-18</w:t>
      </w:r>
    </w:p>
    <w:sectPr w:rsidR="009C29C0" w:rsidRPr="00F62DD4" w:rsidSect="00AA22A0">
      <w:pgSz w:w="15840" w:h="12240" w:orient="landscape" w:code="1"/>
      <w:pgMar w:top="851" w:right="1418" w:bottom="284" w:left="1418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F9DAD7" w14:textId="77777777" w:rsidR="00341B02" w:rsidRDefault="00341B02" w:rsidP="00650259">
      <w:pPr>
        <w:spacing w:line="240" w:lineRule="auto"/>
      </w:pPr>
      <w:r>
        <w:separator/>
      </w:r>
    </w:p>
  </w:endnote>
  <w:endnote w:type="continuationSeparator" w:id="0">
    <w:p w14:paraId="4C5D01CB" w14:textId="77777777" w:rsidR="00341B02" w:rsidRDefault="00341B02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0499CC2-FB34-46EC-806D-B379258D978F}"/>
    <w:embedBold r:id="rId2" w:fontKey="{674189B7-29F4-4391-975E-12DFBE209791}"/>
    <w:embedItalic r:id="rId3" w:fontKey="{0EEEA054-4AB3-4945-B98B-FA2C40B0AEF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CD83250-12CF-4D95-8F7F-52E33153D507}"/>
    <w:embedBold r:id="rId5" w:fontKey="{786752CC-3387-49FC-ADB7-D321EA81C7CC}"/>
    <w:embedItalic r:id="rId6" w:fontKey="{EC8E24C9-2742-4B5E-9C4B-4DCC987B73D4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D4AC868-4076-4D69-836C-EA887989A6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F35E0F8-1DD0-46CA-AE14-12D543C1000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8F372D" w14:textId="77777777" w:rsidR="00341B02" w:rsidRDefault="00341B02" w:rsidP="00650259">
      <w:pPr>
        <w:spacing w:line="240" w:lineRule="auto"/>
      </w:pPr>
      <w:r>
        <w:separator/>
      </w:r>
    </w:p>
  </w:footnote>
  <w:footnote w:type="continuationSeparator" w:id="0">
    <w:p w14:paraId="708A1631" w14:textId="77777777" w:rsidR="00341B02" w:rsidRDefault="00341B02" w:rsidP="00650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AB60D9B"/>
    <w:multiLevelType w:val="hybridMultilevel"/>
    <w:tmpl w:val="12BABA26"/>
    <w:lvl w:ilvl="0" w:tplc="747296D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3DF4C98"/>
    <w:multiLevelType w:val="hybridMultilevel"/>
    <w:tmpl w:val="C85282AA"/>
    <w:lvl w:ilvl="0" w:tplc="747296D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>
    <w:nsid w:val="30060021"/>
    <w:multiLevelType w:val="hybridMultilevel"/>
    <w:tmpl w:val="3064F230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AE906C1"/>
    <w:multiLevelType w:val="hybridMultilevel"/>
    <w:tmpl w:val="59903FDC"/>
    <w:lvl w:ilvl="0" w:tplc="6136B626">
      <w:numFmt w:val="bullet"/>
      <w:lvlText w:val="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3"/>
  </w:num>
  <w:num w:numId="7">
    <w:abstractNumId w:val="9"/>
  </w:num>
  <w:num w:numId="8">
    <w:abstractNumId w:val="13"/>
  </w:num>
  <w:num w:numId="9">
    <w:abstractNumId w:val="21"/>
  </w:num>
  <w:num w:numId="10">
    <w:abstractNumId w:val="2"/>
  </w:num>
  <w:num w:numId="11">
    <w:abstractNumId w:val="7"/>
  </w:num>
  <w:num w:numId="12">
    <w:abstractNumId w:val="0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4"/>
  </w:num>
  <w:num w:numId="18">
    <w:abstractNumId w:val="25"/>
  </w:num>
  <w:num w:numId="19">
    <w:abstractNumId w:val="22"/>
  </w:num>
  <w:num w:numId="20">
    <w:abstractNumId w:val="18"/>
  </w:num>
  <w:num w:numId="21">
    <w:abstractNumId w:val="24"/>
  </w:num>
  <w:num w:numId="22">
    <w:abstractNumId w:val="6"/>
  </w:num>
  <w:num w:numId="23">
    <w:abstractNumId w:val="17"/>
  </w:num>
  <w:num w:numId="24">
    <w:abstractNumId w:val="1"/>
  </w:num>
  <w:num w:numId="25">
    <w:abstractNumId w:val="5"/>
  </w:num>
  <w:num w:numId="26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881"/>
    <w:rsid w:val="00003B30"/>
    <w:rsid w:val="000337B1"/>
    <w:rsid w:val="00044BC0"/>
    <w:rsid w:val="00045CA6"/>
    <w:rsid w:val="00052382"/>
    <w:rsid w:val="0006568A"/>
    <w:rsid w:val="00073A8C"/>
    <w:rsid w:val="00076F0F"/>
    <w:rsid w:val="00077A3E"/>
    <w:rsid w:val="00084253"/>
    <w:rsid w:val="00087265"/>
    <w:rsid w:val="000B0B89"/>
    <w:rsid w:val="000B7173"/>
    <w:rsid w:val="000C1EB6"/>
    <w:rsid w:val="000D1F49"/>
    <w:rsid w:val="000D7153"/>
    <w:rsid w:val="000E5C2A"/>
    <w:rsid w:val="000F5C88"/>
    <w:rsid w:val="001641C9"/>
    <w:rsid w:val="001727CA"/>
    <w:rsid w:val="001B374A"/>
    <w:rsid w:val="001B7264"/>
    <w:rsid w:val="001E4E2C"/>
    <w:rsid w:val="001F4451"/>
    <w:rsid w:val="002000CD"/>
    <w:rsid w:val="002014F0"/>
    <w:rsid w:val="002251F5"/>
    <w:rsid w:val="0024223E"/>
    <w:rsid w:val="00261C01"/>
    <w:rsid w:val="00264DF0"/>
    <w:rsid w:val="002700A8"/>
    <w:rsid w:val="00293E01"/>
    <w:rsid w:val="002A4ED5"/>
    <w:rsid w:val="002A648D"/>
    <w:rsid w:val="002A69E0"/>
    <w:rsid w:val="002B69B4"/>
    <w:rsid w:val="002C56E6"/>
    <w:rsid w:val="002D3A9F"/>
    <w:rsid w:val="002E3E9A"/>
    <w:rsid w:val="002E4776"/>
    <w:rsid w:val="002F32B3"/>
    <w:rsid w:val="00311900"/>
    <w:rsid w:val="00322E01"/>
    <w:rsid w:val="00341B02"/>
    <w:rsid w:val="003460F7"/>
    <w:rsid w:val="00354B3D"/>
    <w:rsid w:val="00361E11"/>
    <w:rsid w:val="0039760F"/>
    <w:rsid w:val="003B4744"/>
    <w:rsid w:val="003D5A17"/>
    <w:rsid w:val="003E0B29"/>
    <w:rsid w:val="003F0847"/>
    <w:rsid w:val="0040090B"/>
    <w:rsid w:val="0041702E"/>
    <w:rsid w:val="00446538"/>
    <w:rsid w:val="0046302A"/>
    <w:rsid w:val="00466956"/>
    <w:rsid w:val="00487D2D"/>
    <w:rsid w:val="004A0B34"/>
    <w:rsid w:val="004A1ED7"/>
    <w:rsid w:val="004A581E"/>
    <w:rsid w:val="004A6CC8"/>
    <w:rsid w:val="004B14A1"/>
    <w:rsid w:val="004D5D62"/>
    <w:rsid w:val="00502BE9"/>
    <w:rsid w:val="005112D0"/>
    <w:rsid w:val="00520412"/>
    <w:rsid w:val="00533A42"/>
    <w:rsid w:val="005350C5"/>
    <w:rsid w:val="00542091"/>
    <w:rsid w:val="0055198F"/>
    <w:rsid w:val="00562601"/>
    <w:rsid w:val="00567503"/>
    <w:rsid w:val="0057256E"/>
    <w:rsid w:val="00577E06"/>
    <w:rsid w:val="00581461"/>
    <w:rsid w:val="00581B3C"/>
    <w:rsid w:val="00582B1C"/>
    <w:rsid w:val="005964FE"/>
    <w:rsid w:val="005A3BF7"/>
    <w:rsid w:val="005B2298"/>
    <w:rsid w:val="005D6F52"/>
    <w:rsid w:val="005E075D"/>
    <w:rsid w:val="005F2035"/>
    <w:rsid w:val="005F7990"/>
    <w:rsid w:val="0062437F"/>
    <w:rsid w:val="006250A2"/>
    <w:rsid w:val="00626B93"/>
    <w:rsid w:val="006317B2"/>
    <w:rsid w:val="0063739C"/>
    <w:rsid w:val="0064445B"/>
    <w:rsid w:val="00650259"/>
    <w:rsid w:val="006526D1"/>
    <w:rsid w:val="006A5A28"/>
    <w:rsid w:val="006B2988"/>
    <w:rsid w:val="006C3B90"/>
    <w:rsid w:val="006C54EE"/>
    <w:rsid w:val="006D25C3"/>
    <w:rsid w:val="006E0D2B"/>
    <w:rsid w:val="006E24ED"/>
    <w:rsid w:val="006E57A8"/>
    <w:rsid w:val="00704548"/>
    <w:rsid w:val="00725DD2"/>
    <w:rsid w:val="00770F25"/>
    <w:rsid w:val="007871C6"/>
    <w:rsid w:val="00787DD4"/>
    <w:rsid w:val="007929D8"/>
    <w:rsid w:val="0079682F"/>
    <w:rsid w:val="007A35A8"/>
    <w:rsid w:val="007B0A85"/>
    <w:rsid w:val="007C6A52"/>
    <w:rsid w:val="007D1F0D"/>
    <w:rsid w:val="007E1A6D"/>
    <w:rsid w:val="007E20D1"/>
    <w:rsid w:val="00800A7E"/>
    <w:rsid w:val="00802A07"/>
    <w:rsid w:val="00806FF3"/>
    <w:rsid w:val="0081470C"/>
    <w:rsid w:val="0082043E"/>
    <w:rsid w:val="00866904"/>
    <w:rsid w:val="00882A12"/>
    <w:rsid w:val="00895353"/>
    <w:rsid w:val="008A600D"/>
    <w:rsid w:val="008B6F8A"/>
    <w:rsid w:val="008C32CB"/>
    <w:rsid w:val="008C5202"/>
    <w:rsid w:val="008D0DCA"/>
    <w:rsid w:val="008E203A"/>
    <w:rsid w:val="0090021E"/>
    <w:rsid w:val="00905BCD"/>
    <w:rsid w:val="0091229C"/>
    <w:rsid w:val="00936887"/>
    <w:rsid w:val="00940733"/>
    <w:rsid w:val="00940E73"/>
    <w:rsid w:val="00942AF2"/>
    <w:rsid w:val="00950881"/>
    <w:rsid w:val="00971424"/>
    <w:rsid w:val="0098597D"/>
    <w:rsid w:val="009874CA"/>
    <w:rsid w:val="0099191C"/>
    <w:rsid w:val="00991B30"/>
    <w:rsid w:val="009B6995"/>
    <w:rsid w:val="009C29C0"/>
    <w:rsid w:val="009D0057"/>
    <w:rsid w:val="009D406B"/>
    <w:rsid w:val="009D4502"/>
    <w:rsid w:val="009F2638"/>
    <w:rsid w:val="009F619A"/>
    <w:rsid w:val="009F6DDE"/>
    <w:rsid w:val="00A2129C"/>
    <w:rsid w:val="00A27210"/>
    <w:rsid w:val="00A317E3"/>
    <w:rsid w:val="00A32FC3"/>
    <w:rsid w:val="00A370A8"/>
    <w:rsid w:val="00A60442"/>
    <w:rsid w:val="00A74E5B"/>
    <w:rsid w:val="00A827AC"/>
    <w:rsid w:val="00A95744"/>
    <w:rsid w:val="00AA22A0"/>
    <w:rsid w:val="00AB2EE2"/>
    <w:rsid w:val="00AC2926"/>
    <w:rsid w:val="00AE4CA5"/>
    <w:rsid w:val="00AF293F"/>
    <w:rsid w:val="00AF33C7"/>
    <w:rsid w:val="00B04A50"/>
    <w:rsid w:val="00B160CA"/>
    <w:rsid w:val="00B233F7"/>
    <w:rsid w:val="00B369A9"/>
    <w:rsid w:val="00B50946"/>
    <w:rsid w:val="00B52859"/>
    <w:rsid w:val="00B66041"/>
    <w:rsid w:val="00B87072"/>
    <w:rsid w:val="00BA0A18"/>
    <w:rsid w:val="00BA4999"/>
    <w:rsid w:val="00BA4A0E"/>
    <w:rsid w:val="00BC2D38"/>
    <w:rsid w:val="00BD4753"/>
    <w:rsid w:val="00BD4EDE"/>
    <w:rsid w:val="00BD5CB1"/>
    <w:rsid w:val="00BD655C"/>
    <w:rsid w:val="00BE62EE"/>
    <w:rsid w:val="00C003BA"/>
    <w:rsid w:val="00C427EB"/>
    <w:rsid w:val="00C46878"/>
    <w:rsid w:val="00C542E0"/>
    <w:rsid w:val="00C7464C"/>
    <w:rsid w:val="00C81922"/>
    <w:rsid w:val="00CA7CC1"/>
    <w:rsid w:val="00CB4A51"/>
    <w:rsid w:val="00CD4532"/>
    <w:rsid w:val="00CD47B0"/>
    <w:rsid w:val="00CE6104"/>
    <w:rsid w:val="00CE7918"/>
    <w:rsid w:val="00D16163"/>
    <w:rsid w:val="00D311E8"/>
    <w:rsid w:val="00D36CEF"/>
    <w:rsid w:val="00D40044"/>
    <w:rsid w:val="00D7721A"/>
    <w:rsid w:val="00DB0B1F"/>
    <w:rsid w:val="00DB1CAB"/>
    <w:rsid w:val="00DB3FAD"/>
    <w:rsid w:val="00DC0181"/>
    <w:rsid w:val="00DD447B"/>
    <w:rsid w:val="00DF0832"/>
    <w:rsid w:val="00DF748A"/>
    <w:rsid w:val="00E00597"/>
    <w:rsid w:val="00E0535A"/>
    <w:rsid w:val="00E14589"/>
    <w:rsid w:val="00E24C0B"/>
    <w:rsid w:val="00E3297B"/>
    <w:rsid w:val="00E348E9"/>
    <w:rsid w:val="00E604F9"/>
    <w:rsid w:val="00E61C09"/>
    <w:rsid w:val="00E677FE"/>
    <w:rsid w:val="00E83C5F"/>
    <w:rsid w:val="00EB3B58"/>
    <w:rsid w:val="00EB6F7E"/>
    <w:rsid w:val="00EC36A8"/>
    <w:rsid w:val="00EC7359"/>
    <w:rsid w:val="00EE15D8"/>
    <w:rsid w:val="00EE3054"/>
    <w:rsid w:val="00F00606"/>
    <w:rsid w:val="00F01256"/>
    <w:rsid w:val="00F2663E"/>
    <w:rsid w:val="00F360FB"/>
    <w:rsid w:val="00F5418C"/>
    <w:rsid w:val="00F549BE"/>
    <w:rsid w:val="00F62DD4"/>
    <w:rsid w:val="00F753C6"/>
    <w:rsid w:val="00F8590C"/>
    <w:rsid w:val="00FB7453"/>
    <w:rsid w:val="00FC7475"/>
    <w:rsid w:val="00FD6541"/>
    <w:rsid w:val="00FD65ED"/>
    <w:rsid w:val="00FE0C71"/>
    <w:rsid w:val="00FE2E33"/>
    <w:rsid w:val="00FE46D9"/>
    <w:rsid w:val="00FE78A0"/>
    <w:rsid w:val="00FF2887"/>
    <w:rsid w:val="00FF65E4"/>
    <w:rsid w:val="2F3D9CDD"/>
    <w:rsid w:val="6284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705E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List Continue 3" w:unhideWhenUsed="0"/>
    <w:lsdException w:name="List Continue 4" w:unhideWhenUsed="0"/>
    <w:lsdException w:name="List Continue 5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562601"/>
    <w:rPr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562601"/>
    <w:rPr>
      <w:b/>
      <w:bCs/>
      <w:color w:val="694A77"/>
      <w:sz w:val="24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260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A648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56260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6260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En-ttesdutableau">
    <w:name w:val="En-têtes du tableau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us-titresdutableau">
    <w:name w:val="Sous-titres du tableau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aractres"/>
    <w:uiPriority w:val="1"/>
    <w:qFormat/>
    <w:rsid w:val="002A648D"/>
    <w:rPr>
      <w:b/>
    </w:rPr>
  </w:style>
  <w:style w:type="character" w:customStyle="1" w:styleId="Totalcaractres">
    <w:name w:val="Total caractères"/>
    <w:basedOn w:val="Policepardfaut"/>
    <w:link w:val="Total"/>
    <w:uiPriority w:val="1"/>
    <w:rsid w:val="002A648D"/>
    <w:rPr>
      <w:b/>
      <w:sz w:val="24"/>
    </w:rPr>
  </w:style>
  <w:style w:type="character" w:customStyle="1" w:styleId="Mentionnonrsolue1">
    <w:name w:val="Mention non résolue1"/>
    <w:basedOn w:val="Policepardfaut"/>
    <w:uiPriority w:val="99"/>
    <w:semiHidden/>
    <w:rsid w:val="005350C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7929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List Continue 3" w:unhideWhenUsed="0"/>
    <w:lsdException w:name="List Continue 4" w:unhideWhenUsed="0"/>
    <w:lsdException w:name="List Continue 5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562601"/>
    <w:rPr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562601"/>
    <w:rPr>
      <w:b/>
      <w:bCs/>
      <w:color w:val="694A77"/>
      <w:sz w:val="24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260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A648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56260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6260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En-ttesdutableau">
    <w:name w:val="En-têtes du tableau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us-titresdutableau">
    <w:name w:val="Sous-titres du tableau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aractres"/>
    <w:uiPriority w:val="1"/>
    <w:qFormat/>
    <w:rsid w:val="002A648D"/>
    <w:rPr>
      <w:b/>
    </w:rPr>
  </w:style>
  <w:style w:type="character" w:customStyle="1" w:styleId="Totalcaractres">
    <w:name w:val="Total caractères"/>
    <w:basedOn w:val="Policepardfaut"/>
    <w:link w:val="Total"/>
    <w:uiPriority w:val="1"/>
    <w:rsid w:val="002A648D"/>
    <w:rPr>
      <w:b/>
      <w:sz w:val="24"/>
    </w:rPr>
  </w:style>
  <w:style w:type="character" w:customStyle="1" w:styleId="Mentionnonrsolue1">
    <w:name w:val="Mention non résolue1"/>
    <w:basedOn w:val="Policepardfaut"/>
    <w:uiPriority w:val="99"/>
    <w:semiHidden/>
    <w:rsid w:val="005350C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7929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0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mmandescovid19.ciussse-chus@ssss.gouv.qc.ca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3801\AppData\Roaming\Microsoft\Templates\Bon%20de%20commande%20de%20Logowe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B14FC0-4CB1-4BD8-85D7-A50C62680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Bon de commande de Logowear</Template>
  <TotalTime>0</TotalTime>
  <Pages>1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2021-12-06T15:29:00Z</dcterms:created>
  <dcterms:modified xsi:type="dcterms:W3CDTF">2021-12-06T15:29:00Z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