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D671C" w14:textId="77777777" w:rsidR="00797E6C" w:rsidRDefault="00C57276" w:rsidP="00797E6C">
      <w:pPr>
        <w:spacing w:after="0"/>
        <w:ind w:right="50"/>
        <w:rPr>
          <w:rFonts w:ascii="Arial" w:hAnsi="Arial" w:cs="Arial"/>
          <w:b/>
          <w:i/>
          <w:szCs w:val="20"/>
        </w:rPr>
      </w:pPr>
      <w:r>
        <w:rPr>
          <w:rFonts w:ascii="Arial" w:hAnsi="Arial" w:cs="Arial"/>
          <w:b/>
          <w:i/>
          <w:noProof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C939B83" wp14:editId="45C1F6B6">
                <wp:simplePos x="0" y="0"/>
                <wp:positionH relativeFrom="column">
                  <wp:posOffset>-3810</wp:posOffset>
                </wp:positionH>
                <wp:positionV relativeFrom="paragraph">
                  <wp:posOffset>-224790</wp:posOffset>
                </wp:positionV>
                <wp:extent cx="6438900" cy="533400"/>
                <wp:effectExtent l="0" t="0" r="19050" b="19050"/>
                <wp:wrapNone/>
                <wp:docPr id="9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00" cy="533400"/>
                          <a:chOff x="0" y="0"/>
                          <a:chExt cx="6438900" cy="533400"/>
                        </a:xfrm>
                      </wpg:grpSpPr>
                      <wps:wsp>
                        <wps:cNvPr id="2" name="Rectangle à coins arrondis 2"/>
                        <wps:cNvSpPr/>
                        <wps:spPr>
                          <a:xfrm>
                            <a:off x="0" y="0"/>
                            <a:ext cx="6438900" cy="5334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601B8A" w14:textId="77777777" w:rsidR="00797E6C" w:rsidRPr="00C57276" w:rsidRDefault="00797E6C" w:rsidP="00797E6C">
                              <w:pPr>
                                <w:spacing w:before="0" w:after="0"/>
                                <w:ind w:left="567" w:right="50"/>
                                <w:rPr>
                                  <w:rFonts w:ascii="Arial" w:hAnsi="Arial" w:cs="Arial"/>
                                  <w:b/>
                                  <w:szCs w:val="20"/>
                                </w:rPr>
                              </w:pPr>
                              <w:r w:rsidRPr="00C57276">
                                <w:rPr>
                                  <w:rFonts w:ascii="Arial" w:hAnsi="Arial" w:cs="Arial"/>
                                  <w:b/>
                                  <w:szCs w:val="20"/>
                                </w:rPr>
                                <w:t xml:space="preserve">ATTENTION – </w:t>
                              </w:r>
                              <w:r w:rsidRPr="009A6333">
                                <w:rPr>
                                  <w:rFonts w:ascii="Arial" w:hAnsi="Arial" w:cs="Arial"/>
                                  <w:b/>
                                  <w:color w:val="FF0000"/>
                                  <w:szCs w:val="20"/>
                                </w:rPr>
                                <w:t xml:space="preserve">Veuillez </w:t>
                              </w:r>
                              <w:r w:rsidR="009A6333">
                                <w:rPr>
                                  <w:rFonts w:ascii="Arial" w:hAnsi="Arial" w:cs="Arial"/>
                                  <w:b/>
                                  <w:color w:val="FF0000"/>
                                  <w:szCs w:val="20"/>
                                </w:rPr>
                                <w:t>remplir l’</w:t>
                              </w:r>
                              <w:r w:rsidRPr="009A6333">
                                <w:rPr>
                                  <w:rFonts w:ascii="Arial" w:hAnsi="Arial" w:cs="Arial"/>
                                  <w:b/>
                                  <w:color w:val="FF0000"/>
                                  <w:szCs w:val="20"/>
                                </w:rPr>
                                <w:t xml:space="preserve">aide à la décision à la fin du document </w:t>
                              </w:r>
                              <w:r w:rsidRPr="00C57276">
                                <w:rPr>
                                  <w:rFonts w:ascii="Arial" w:hAnsi="Arial" w:cs="Arial"/>
                                  <w:b/>
                                  <w:szCs w:val="20"/>
                                </w:rPr>
                                <w:t xml:space="preserve">pour vous assurer que la situation </w:t>
                              </w:r>
                              <w:r w:rsidRPr="00C57276">
                                <w:rPr>
                                  <w:rFonts w:ascii="Arial" w:hAnsi="Arial" w:cs="Arial"/>
                                  <w:b/>
                                  <w:color w:val="FF0000"/>
                                  <w:szCs w:val="20"/>
                                </w:rPr>
                                <w:t xml:space="preserve">DOIT </w:t>
                              </w:r>
                              <w:r w:rsidRPr="00C57276">
                                <w:rPr>
                                  <w:rFonts w:ascii="Arial" w:hAnsi="Arial" w:cs="Arial"/>
                                  <w:b/>
                                  <w:szCs w:val="20"/>
                                </w:rPr>
                                <w:t xml:space="preserve">ou </w:t>
                              </w:r>
                              <w:r w:rsidRPr="002F429C">
                                <w:rPr>
                                  <w:rFonts w:ascii="Arial" w:hAnsi="Arial" w:cs="Arial"/>
                                  <w:b/>
                                  <w:color w:val="08A0A0" w:themeColor="accent2"/>
                                  <w:szCs w:val="20"/>
                                </w:rPr>
                                <w:t>PEUT</w:t>
                              </w:r>
                              <w:r w:rsidRPr="00C57276">
                                <w:rPr>
                                  <w:rFonts w:ascii="Arial" w:hAnsi="Arial" w:cs="Arial"/>
                                  <w:b/>
                                  <w:szCs w:val="20"/>
                                </w:rPr>
                                <w:t xml:space="preserve"> être signalée à la Commissaire aux plaintes et à la qualité des services (CPQS).</w:t>
                              </w:r>
                            </w:p>
                            <w:p w14:paraId="4A0D6090" w14:textId="77777777" w:rsidR="00797E6C" w:rsidRDefault="00797E6C" w:rsidP="00797E6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40" y="114300"/>
                            <a:ext cx="24638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939B83" id="Groupe 9" o:spid="_x0000_s1026" style="position:absolute;margin-left:-.3pt;margin-top:-17.7pt;width:507pt;height:42pt;z-index:251660288" coordsize="64389,5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">
                <v:roundrect id="Rectangle à coins arrondis 2" o:spid="_x0000_s1027" style="position:absolute;width:64389;height:5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" filled="f" strokecolor="red" strokeweight="1.5pt">
                  <v:stroke joinstyle="miter"/>
                  <v:textbox inset="0,0,0,0">
                    <w:txbxContent>
                      <w:p w14:paraId="68601B8A" w14:textId="77777777" w:rsidR="00797E6C" w:rsidRPr="00C57276" w:rsidRDefault="00797E6C" w:rsidP="00797E6C">
                        <w:pPr>
                          <w:spacing w:before="0" w:after="0"/>
                          <w:ind w:left="567" w:right="50"/>
                          <w:rPr>
                            <w:rFonts w:ascii="Arial" w:hAnsi="Arial" w:cs="Arial"/>
                            <w:b/>
                            <w:szCs w:val="20"/>
                          </w:rPr>
                        </w:pPr>
                        <w:r w:rsidRPr="00C57276">
                          <w:rPr>
                            <w:rFonts w:ascii="Arial" w:hAnsi="Arial" w:cs="Arial"/>
                            <w:b/>
                            <w:szCs w:val="20"/>
                          </w:rPr>
                          <w:t xml:space="preserve">ATTENTION – </w:t>
                        </w:r>
                        <w:r w:rsidRPr="009A6333">
                          <w:rPr>
                            <w:rFonts w:ascii="Arial" w:hAnsi="Arial" w:cs="Arial"/>
                            <w:b/>
                            <w:color w:val="FF0000"/>
                            <w:szCs w:val="20"/>
                          </w:rPr>
                          <w:t xml:space="preserve">Veuillez </w:t>
                        </w:r>
                        <w:r w:rsidR="009A6333">
                          <w:rPr>
                            <w:rFonts w:ascii="Arial" w:hAnsi="Arial" w:cs="Arial"/>
                            <w:b/>
                            <w:color w:val="FF0000"/>
                            <w:szCs w:val="20"/>
                          </w:rPr>
                          <w:t>remplir l’</w:t>
                        </w:r>
                        <w:r w:rsidRPr="009A6333">
                          <w:rPr>
                            <w:rFonts w:ascii="Arial" w:hAnsi="Arial" w:cs="Arial"/>
                            <w:b/>
                            <w:color w:val="FF0000"/>
                            <w:szCs w:val="20"/>
                          </w:rPr>
                          <w:t xml:space="preserve">aide à la décision à la fin du document </w:t>
                        </w:r>
                        <w:r w:rsidRPr="00C57276">
                          <w:rPr>
                            <w:rFonts w:ascii="Arial" w:hAnsi="Arial" w:cs="Arial"/>
                            <w:b/>
                            <w:szCs w:val="20"/>
                          </w:rPr>
                          <w:t xml:space="preserve">pour vous assurer que la situation </w:t>
                        </w:r>
                        <w:r w:rsidRPr="00C57276">
                          <w:rPr>
                            <w:rFonts w:ascii="Arial" w:hAnsi="Arial" w:cs="Arial"/>
                            <w:b/>
                            <w:color w:val="FF0000"/>
                            <w:szCs w:val="20"/>
                          </w:rPr>
                          <w:t xml:space="preserve">DOIT </w:t>
                        </w:r>
                        <w:r w:rsidRPr="00C57276">
                          <w:rPr>
                            <w:rFonts w:ascii="Arial" w:hAnsi="Arial" w:cs="Arial"/>
                            <w:b/>
                            <w:szCs w:val="20"/>
                          </w:rPr>
                          <w:t xml:space="preserve">ou </w:t>
                        </w:r>
                        <w:r w:rsidRPr="002F429C">
                          <w:rPr>
                            <w:rFonts w:ascii="Arial" w:hAnsi="Arial" w:cs="Arial"/>
                            <w:b/>
                            <w:color w:val="08A0A0" w:themeColor="accent2"/>
                            <w:szCs w:val="20"/>
                          </w:rPr>
                          <w:t>PEUT</w:t>
                        </w:r>
                        <w:r w:rsidRPr="00C57276">
                          <w:rPr>
                            <w:rFonts w:ascii="Arial" w:hAnsi="Arial" w:cs="Arial"/>
                            <w:b/>
                            <w:szCs w:val="20"/>
                          </w:rPr>
                          <w:t xml:space="preserve"> être signalée à la Commissaire aux plaintes et à la qualité des services (CPQS).</w:t>
                        </w:r>
                      </w:p>
                      <w:p w14:paraId="4A0D6090" w14:textId="77777777" w:rsidR="00797E6C" w:rsidRDefault="00797E6C" w:rsidP="00797E6C">
                        <w:pPr>
                          <w:jc w:val="center"/>
                        </w:pP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914;top:1143;width:2464;height:2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">
                  <v:imagedata r:id="rId12" o:title=""/>
                </v:shape>
              </v:group>
            </w:pict>
          </mc:Fallback>
        </mc:AlternateContent>
      </w:r>
    </w:p>
    <w:p w14:paraId="27198121" w14:textId="77777777" w:rsidR="00797E6C" w:rsidRPr="00BF53FA" w:rsidRDefault="00797E6C" w:rsidP="00797E6C">
      <w:pPr>
        <w:spacing w:after="0"/>
        <w:ind w:right="50"/>
        <w:rPr>
          <w:rFonts w:ascii="Arial" w:hAnsi="Arial" w:cs="Arial"/>
          <w:b/>
          <w:i/>
          <w:szCs w:val="20"/>
        </w:rPr>
      </w:pPr>
    </w:p>
    <w:p w14:paraId="187B8E4E" w14:textId="77777777" w:rsidR="00C57276" w:rsidRPr="004D79D8" w:rsidRDefault="00C57276" w:rsidP="00C118F6">
      <w:pPr>
        <w:pStyle w:val="Titre2"/>
        <w:spacing w:before="0" w:after="0"/>
        <w:ind w:right="-518"/>
      </w:pPr>
      <w:r w:rsidRPr="004D79D8">
        <w:t>FORMULAIRE DE SIGNALEMENT DE MALTRAITANCE À LA COMMISSAIRE AUX PLAINTES ET À LA QUALITÉ DES SERVICES (CPQS)</w:t>
      </w:r>
    </w:p>
    <w:p w14:paraId="570F0C78" w14:textId="77777777" w:rsidR="00797E6C" w:rsidRPr="004D79D8" w:rsidRDefault="00797E6C" w:rsidP="0032637B">
      <w:pPr>
        <w:spacing w:before="0" w:after="0"/>
        <w:ind w:right="50"/>
        <w:rPr>
          <w:rFonts w:cs="Arial"/>
          <w:szCs w:val="20"/>
        </w:rPr>
      </w:pPr>
    </w:p>
    <w:tbl>
      <w:tblPr>
        <w:tblStyle w:val="Grilledutableau"/>
        <w:tblW w:w="10206" w:type="dxa"/>
        <w:tblLook w:val="04A0" w:firstRow="1" w:lastRow="0" w:firstColumn="1" w:lastColumn="0" w:noHBand="0" w:noVBand="1"/>
      </w:tblPr>
      <w:tblGrid>
        <w:gridCol w:w="2093"/>
        <w:gridCol w:w="2835"/>
        <w:gridCol w:w="2018"/>
        <w:gridCol w:w="3260"/>
      </w:tblGrid>
      <w:tr w:rsidR="00797E6C" w:rsidRPr="004D79D8" w14:paraId="73B23FF5" w14:textId="77777777" w:rsidTr="006A6E3E">
        <w:trPr>
          <w:trHeight w:val="397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100755" w:themeFill="text2" w:themeFillShade="BF"/>
            <w:vAlign w:val="center"/>
          </w:tcPr>
          <w:p w14:paraId="775E3207" w14:textId="77777777" w:rsidR="00797E6C" w:rsidRPr="004D79D8" w:rsidRDefault="00797E6C" w:rsidP="006A6E3E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  <w:r w:rsidRPr="004D79D8">
              <w:rPr>
                <w:rFonts w:cs="Arial"/>
                <w:b/>
                <w:color w:val="FFFFFF" w:themeColor="background1"/>
                <w:szCs w:val="20"/>
              </w:rPr>
              <w:t>1. IDENTIFICATION</w:t>
            </w:r>
          </w:p>
        </w:tc>
      </w:tr>
      <w:tr w:rsidR="00797E6C" w:rsidRPr="004D79D8" w14:paraId="4E882C35" w14:textId="77777777" w:rsidTr="005A7A62">
        <w:trPr>
          <w:trHeight w:val="397"/>
        </w:trPr>
        <w:tc>
          <w:tcPr>
            <w:tcW w:w="10206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184C9F4E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  <w:r w:rsidRPr="004D79D8">
              <w:rPr>
                <w:rFonts w:cs="Arial"/>
                <w:b/>
                <w:szCs w:val="20"/>
              </w:rPr>
              <w:t>Personne signalante </w:t>
            </w:r>
          </w:p>
        </w:tc>
      </w:tr>
      <w:tr w:rsidR="00797E6C" w:rsidRPr="004D79D8" w14:paraId="1C0B74D5" w14:textId="77777777" w:rsidTr="005A7A62">
        <w:trPr>
          <w:trHeight w:val="510"/>
        </w:trPr>
        <w:tc>
          <w:tcPr>
            <w:tcW w:w="2093" w:type="dxa"/>
            <w:tcBorders>
              <w:bottom w:val="single" w:sz="4" w:space="0" w:color="auto"/>
            </w:tcBorders>
            <w:vAlign w:val="bottom"/>
          </w:tcPr>
          <w:p w14:paraId="5914C1EC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Prénom et nom</w:t>
            </w:r>
          </w:p>
        </w:tc>
        <w:sdt>
          <w:sdtPr>
            <w:rPr>
              <w:rFonts w:cs="Arial"/>
              <w:szCs w:val="20"/>
            </w:rPr>
            <w:id w:val="104554205"/>
            <w:placeholder>
              <w:docPart w:val="0B4CEBCFC8D846EA802FD354C8F6704C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2835" w:type="dxa"/>
                <w:tcBorders>
                  <w:bottom w:val="single" w:sz="4" w:space="0" w:color="auto"/>
                </w:tcBorders>
                <w:vAlign w:val="bottom"/>
              </w:tcPr>
              <w:p w14:paraId="0C605E51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  <w:bookmarkEnd w:id="0" w:displacedByCustomXml="next"/>
          </w:sdtContent>
        </w:sdt>
        <w:tc>
          <w:tcPr>
            <w:tcW w:w="2018" w:type="dxa"/>
            <w:tcBorders>
              <w:bottom w:val="single" w:sz="4" w:space="0" w:color="auto"/>
            </w:tcBorders>
            <w:vAlign w:val="bottom"/>
          </w:tcPr>
          <w:p w14:paraId="680F0C42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 xml:space="preserve">Titre d’emploi </w:t>
            </w:r>
          </w:p>
        </w:tc>
        <w:sdt>
          <w:sdtPr>
            <w:rPr>
              <w:rFonts w:cs="Arial"/>
              <w:szCs w:val="20"/>
            </w:rPr>
            <w:id w:val="-495254658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3260" w:type="dxa"/>
                <w:tcBorders>
                  <w:bottom w:val="single" w:sz="4" w:space="0" w:color="auto"/>
                </w:tcBorders>
                <w:vAlign w:val="bottom"/>
              </w:tcPr>
              <w:p w14:paraId="24564114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797E6C" w:rsidRPr="004D79D8" w14:paraId="6C8DBE41" w14:textId="77777777" w:rsidTr="005A7A62">
        <w:trPr>
          <w:trHeight w:val="510"/>
        </w:trPr>
        <w:tc>
          <w:tcPr>
            <w:tcW w:w="2093" w:type="dxa"/>
            <w:tcBorders>
              <w:bottom w:val="single" w:sz="4" w:space="0" w:color="auto"/>
            </w:tcBorders>
            <w:vAlign w:val="bottom"/>
          </w:tcPr>
          <w:p w14:paraId="7E8DDDAD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Coordonnées</w:t>
            </w:r>
          </w:p>
          <w:p w14:paraId="237E2EEF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 w:val="14"/>
                <w:szCs w:val="14"/>
              </w:rPr>
            </w:pPr>
            <w:r w:rsidRPr="004D79D8">
              <w:rPr>
                <w:rFonts w:cs="Arial"/>
                <w:sz w:val="14"/>
                <w:szCs w:val="14"/>
              </w:rPr>
              <w:t>(courriel et/ou téléphone)</w:t>
            </w:r>
          </w:p>
        </w:tc>
        <w:sdt>
          <w:sdtPr>
            <w:rPr>
              <w:rFonts w:cs="Arial"/>
              <w:szCs w:val="20"/>
            </w:rPr>
            <w:id w:val="1257712732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2835" w:type="dxa"/>
                <w:tcBorders>
                  <w:bottom w:val="single" w:sz="4" w:space="0" w:color="auto"/>
                </w:tcBorders>
                <w:vAlign w:val="bottom"/>
              </w:tcPr>
              <w:p w14:paraId="3ADB4EAE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tc>
          <w:tcPr>
            <w:tcW w:w="2018" w:type="dxa"/>
            <w:tcBorders>
              <w:bottom w:val="single" w:sz="4" w:space="0" w:color="auto"/>
            </w:tcBorders>
            <w:vAlign w:val="bottom"/>
          </w:tcPr>
          <w:p w14:paraId="0A664A79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Date du signalement</w:t>
            </w:r>
          </w:p>
        </w:tc>
        <w:sdt>
          <w:sdtPr>
            <w:rPr>
              <w:rFonts w:cs="Arial"/>
              <w:szCs w:val="20"/>
            </w:rPr>
            <w:id w:val="471800485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3260" w:type="dxa"/>
                <w:tcBorders>
                  <w:bottom w:val="single" w:sz="4" w:space="0" w:color="auto"/>
                </w:tcBorders>
                <w:vAlign w:val="bottom"/>
              </w:tcPr>
              <w:p w14:paraId="1143AE98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797E6C" w:rsidRPr="004D79D8" w14:paraId="729050AE" w14:textId="77777777" w:rsidTr="005A7A62">
        <w:trPr>
          <w:trHeight w:val="567"/>
        </w:trPr>
        <w:tc>
          <w:tcPr>
            <w:tcW w:w="10206" w:type="dxa"/>
            <w:gridSpan w:val="4"/>
            <w:tcBorders>
              <w:left w:val="nil"/>
              <w:right w:val="nil"/>
            </w:tcBorders>
          </w:tcPr>
          <w:p w14:paraId="14C8B6EE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</w:p>
          <w:p w14:paraId="731E90EA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  <w:r w:rsidRPr="004D79D8">
              <w:rPr>
                <w:rFonts w:cs="Arial"/>
                <w:b/>
                <w:szCs w:val="20"/>
              </w:rPr>
              <w:t>Personne maltraitée (usager</w:t>
            </w:r>
            <w:r>
              <w:rPr>
                <w:rFonts w:cs="Arial"/>
                <w:b/>
                <w:szCs w:val="20"/>
              </w:rPr>
              <w:t xml:space="preserve"> ou usag</w:t>
            </w:r>
            <w:r w:rsidRPr="004D79D8">
              <w:rPr>
                <w:rFonts w:cs="Arial"/>
                <w:b/>
                <w:szCs w:val="20"/>
              </w:rPr>
              <w:t>ère)</w:t>
            </w:r>
          </w:p>
          <w:p w14:paraId="76AA53A5" w14:textId="77777777" w:rsidR="00797E6C" w:rsidRPr="004D79D8" w:rsidRDefault="00797E6C" w:rsidP="005A7A62">
            <w:pPr>
              <w:tabs>
                <w:tab w:val="left" w:pos="2424"/>
              </w:tabs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 xml:space="preserve">Cette personne est sous : </w:t>
            </w:r>
            <w:r w:rsidR="005A7A62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143284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7A62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Pr="004D79D8">
              <w:rPr>
                <w:rFonts w:cs="Arial"/>
                <w:szCs w:val="20"/>
              </w:rPr>
              <w:t xml:space="preserve"> tutelle        </w:t>
            </w:r>
            <w:sdt>
              <w:sdtPr>
                <w:rPr>
                  <w:rFonts w:cs="Arial"/>
                  <w:szCs w:val="20"/>
                </w:rPr>
                <w:id w:val="-209469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Pr="004D79D8">
              <w:rPr>
                <w:rFonts w:cs="Arial"/>
                <w:szCs w:val="20"/>
              </w:rPr>
              <w:t xml:space="preserve"> mandat homologué </w:t>
            </w:r>
          </w:p>
          <w:p w14:paraId="7F57DDD8" w14:textId="77777777" w:rsidR="00797E6C" w:rsidRPr="003358C4" w:rsidRDefault="005A7A62" w:rsidP="005A7A62">
            <w:pPr>
              <w:tabs>
                <w:tab w:val="left" w:pos="2424"/>
              </w:tabs>
              <w:spacing w:before="0" w:after="0"/>
              <w:ind w:right="5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748886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7E6C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797E6C" w:rsidRPr="004D79D8">
              <w:rPr>
                <w:rFonts w:cs="Arial"/>
                <w:szCs w:val="20"/>
              </w:rPr>
              <w:t xml:space="preserve"> autre, précisez :</w:t>
            </w:r>
            <w:r w:rsidR="00797E6C" w:rsidRPr="004D79D8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1025838767"/>
                <w:placeholder>
                  <w:docPart w:val="0B4CEBCFC8D846EA802FD354C8F6704C"/>
                </w:placeholder>
                <w:showingPlcHdr/>
              </w:sdtPr>
              <w:sdtEndPr/>
              <w:sdtContent>
                <w:r w:rsidR="00797E6C" w:rsidRPr="006B0EA5">
                  <w:rPr>
                    <w:rStyle w:val="Textedelespacerserv"/>
                  </w:rPr>
                  <w:t>Cliquez ici pour taper du texte.</w:t>
                </w:r>
              </w:sdtContent>
            </w:sdt>
          </w:p>
          <w:p w14:paraId="68E69FE0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</w:p>
        </w:tc>
      </w:tr>
      <w:tr w:rsidR="00797E6C" w:rsidRPr="004D79D8" w14:paraId="4D87BB08" w14:textId="77777777" w:rsidTr="005A7A62">
        <w:trPr>
          <w:trHeight w:val="510"/>
        </w:trPr>
        <w:tc>
          <w:tcPr>
            <w:tcW w:w="2093" w:type="dxa"/>
            <w:vAlign w:val="bottom"/>
          </w:tcPr>
          <w:p w14:paraId="25740A2A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Prénom et nom</w:t>
            </w:r>
          </w:p>
        </w:tc>
        <w:sdt>
          <w:sdtPr>
            <w:rPr>
              <w:rFonts w:cs="Arial"/>
              <w:szCs w:val="20"/>
            </w:rPr>
            <w:id w:val="-1663081080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2835" w:type="dxa"/>
                <w:vAlign w:val="bottom"/>
              </w:tcPr>
              <w:p w14:paraId="6FB6B6E9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tc>
          <w:tcPr>
            <w:tcW w:w="2018" w:type="dxa"/>
            <w:vAlign w:val="bottom"/>
          </w:tcPr>
          <w:p w14:paraId="4F93F7B0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Nom du représentant légal</w:t>
            </w:r>
          </w:p>
        </w:tc>
        <w:sdt>
          <w:sdtPr>
            <w:rPr>
              <w:rFonts w:cs="Arial"/>
              <w:szCs w:val="20"/>
            </w:rPr>
            <w:id w:val="-779022910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3260" w:type="dxa"/>
                <w:vAlign w:val="bottom"/>
              </w:tcPr>
              <w:p w14:paraId="7A91FC44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797E6C" w:rsidRPr="004D79D8" w14:paraId="1E777444" w14:textId="77777777" w:rsidTr="005A7A62">
        <w:trPr>
          <w:trHeight w:val="510"/>
        </w:trPr>
        <w:tc>
          <w:tcPr>
            <w:tcW w:w="2093" w:type="dxa"/>
            <w:vAlign w:val="bottom"/>
          </w:tcPr>
          <w:p w14:paraId="6B1F0555" w14:textId="77777777" w:rsidR="00797E6C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Date de naissance</w:t>
            </w:r>
          </w:p>
          <w:p w14:paraId="201C8F82" w14:textId="77777777" w:rsidR="00797E6C" w:rsidRPr="00F0435A" w:rsidRDefault="00797E6C" w:rsidP="005A7A62">
            <w:pPr>
              <w:spacing w:before="0" w:after="0"/>
              <w:ind w:right="50"/>
              <w:rPr>
                <w:rFonts w:cs="Arial"/>
                <w:sz w:val="18"/>
                <w:szCs w:val="18"/>
              </w:rPr>
            </w:pPr>
            <w:r w:rsidRPr="00F0435A">
              <w:rPr>
                <w:rFonts w:cs="Arial"/>
                <w:sz w:val="18"/>
                <w:szCs w:val="18"/>
              </w:rPr>
              <w:t>[AAAA/MM/JJ]</w:t>
            </w:r>
          </w:p>
        </w:tc>
        <w:sdt>
          <w:sdtPr>
            <w:rPr>
              <w:rFonts w:cs="Arial"/>
              <w:szCs w:val="20"/>
            </w:rPr>
            <w:id w:val="2096666886"/>
            <w:placeholder>
              <w:docPart w:val="0B4CEBCFC8D846EA802FD354C8F6704C"/>
            </w:placeholder>
          </w:sdtPr>
          <w:sdtEndPr/>
          <w:sdtContent>
            <w:sdt>
              <w:sdtPr>
                <w:rPr>
                  <w:rFonts w:cs="Arial"/>
                  <w:szCs w:val="20"/>
                </w:rPr>
                <w:id w:val="-990716775"/>
                <w:placeholder>
                  <w:docPart w:val="0B4CEBCFC8D846EA802FD354C8F6704C"/>
                </w:placeholder>
                <w:showingPlcHdr/>
              </w:sdtPr>
              <w:sdtEndPr/>
              <w:sdtContent>
                <w:tc>
                  <w:tcPr>
                    <w:tcW w:w="2835" w:type="dxa"/>
                    <w:vAlign w:val="bottom"/>
                  </w:tcPr>
                  <w:p w14:paraId="02BA2AFF" w14:textId="77777777" w:rsidR="00797E6C" w:rsidRPr="004D79D8" w:rsidRDefault="00797E6C" w:rsidP="005A7A62">
                    <w:pPr>
                      <w:spacing w:before="0" w:after="0"/>
                      <w:ind w:right="50"/>
                      <w:rPr>
                        <w:rFonts w:cs="Arial"/>
                        <w:szCs w:val="20"/>
                      </w:rPr>
                    </w:pPr>
                    <w:r w:rsidRPr="006B0EA5">
                      <w:rPr>
                        <w:rStyle w:val="Textedelespacerserv"/>
                      </w:rPr>
                      <w:t>Cliquez ici pour taper du texte.</w:t>
                    </w:r>
                  </w:p>
                </w:tc>
              </w:sdtContent>
            </w:sdt>
          </w:sdtContent>
        </w:sdt>
        <w:tc>
          <w:tcPr>
            <w:tcW w:w="2018" w:type="dxa"/>
            <w:vAlign w:val="bottom"/>
          </w:tcPr>
          <w:p w14:paraId="3B103807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Numéro de dossier</w:t>
            </w:r>
          </w:p>
        </w:tc>
        <w:sdt>
          <w:sdtPr>
            <w:rPr>
              <w:rFonts w:cs="Arial"/>
              <w:szCs w:val="20"/>
            </w:rPr>
            <w:id w:val="648016160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3260" w:type="dxa"/>
                <w:vAlign w:val="bottom"/>
              </w:tcPr>
              <w:p w14:paraId="784231A5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797E6C" w:rsidRPr="004D79D8" w14:paraId="5B6044B4" w14:textId="77777777" w:rsidTr="005A7A62">
        <w:trPr>
          <w:trHeight w:val="510"/>
        </w:trPr>
        <w:tc>
          <w:tcPr>
            <w:tcW w:w="2093" w:type="dxa"/>
            <w:tcBorders>
              <w:bottom w:val="single" w:sz="4" w:space="0" w:color="auto"/>
            </w:tcBorders>
            <w:vAlign w:val="bottom"/>
          </w:tcPr>
          <w:p w14:paraId="67B408C7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Lieu de résidence</w:t>
            </w:r>
          </w:p>
        </w:tc>
        <w:sdt>
          <w:sdtPr>
            <w:rPr>
              <w:rFonts w:cs="Arial"/>
              <w:szCs w:val="20"/>
            </w:rPr>
            <w:id w:val="-482773317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2835" w:type="dxa"/>
                <w:tcBorders>
                  <w:bottom w:val="single" w:sz="4" w:space="0" w:color="auto"/>
                </w:tcBorders>
                <w:vAlign w:val="bottom"/>
              </w:tcPr>
              <w:p w14:paraId="00C19D5A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tc>
          <w:tcPr>
            <w:tcW w:w="2018" w:type="dxa"/>
            <w:tcBorders>
              <w:bottom w:val="single" w:sz="4" w:space="0" w:color="auto"/>
            </w:tcBorders>
            <w:vAlign w:val="bottom"/>
          </w:tcPr>
          <w:p w14:paraId="1EBE3E1E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Lieu où la maltraitance a été commise</w:t>
            </w:r>
          </w:p>
        </w:tc>
        <w:sdt>
          <w:sdtPr>
            <w:rPr>
              <w:rFonts w:cs="Arial"/>
              <w:szCs w:val="20"/>
            </w:rPr>
            <w:id w:val="-1111738994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3260" w:type="dxa"/>
                <w:tcBorders>
                  <w:bottom w:val="single" w:sz="4" w:space="0" w:color="auto"/>
                </w:tcBorders>
                <w:vAlign w:val="bottom"/>
              </w:tcPr>
              <w:p w14:paraId="0361D620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797E6C" w:rsidRPr="004D79D8" w14:paraId="71F919C0" w14:textId="77777777" w:rsidTr="005A7A62">
        <w:trPr>
          <w:trHeight w:val="397"/>
        </w:trPr>
        <w:tc>
          <w:tcPr>
            <w:tcW w:w="10206" w:type="dxa"/>
            <w:gridSpan w:val="4"/>
            <w:tcBorders>
              <w:left w:val="nil"/>
              <w:right w:val="nil"/>
            </w:tcBorders>
          </w:tcPr>
          <w:p w14:paraId="1738A2FE" w14:textId="77777777" w:rsidR="00797E6C" w:rsidRDefault="00797E6C" w:rsidP="005A7A6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</w:p>
          <w:p w14:paraId="72D1B426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  <w:r w:rsidRPr="004D79D8">
              <w:rPr>
                <w:rFonts w:cs="Arial"/>
                <w:b/>
                <w:szCs w:val="20"/>
              </w:rPr>
              <w:t>Personne présumée maltraitante</w:t>
            </w:r>
          </w:p>
        </w:tc>
      </w:tr>
      <w:tr w:rsidR="00797E6C" w:rsidRPr="004D79D8" w14:paraId="60A76FA4" w14:textId="77777777" w:rsidTr="005A7A62">
        <w:trPr>
          <w:trHeight w:val="510"/>
        </w:trPr>
        <w:tc>
          <w:tcPr>
            <w:tcW w:w="2093" w:type="dxa"/>
            <w:vAlign w:val="bottom"/>
          </w:tcPr>
          <w:p w14:paraId="7C5DD601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Prénom et nom</w:t>
            </w:r>
          </w:p>
        </w:tc>
        <w:sdt>
          <w:sdtPr>
            <w:rPr>
              <w:rFonts w:cs="Arial"/>
              <w:szCs w:val="20"/>
            </w:rPr>
            <w:id w:val="1344589819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2835" w:type="dxa"/>
                <w:vAlign w:val="bottom"/>
              </w:tcPr>
              <w:p w14:paraId="36E7DCEC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tc>
          <w:tcPr>
            <w:tcW w:w="2018" w:type="dxa"/>
            <w:vAlign w:val="bottom"/>
          </w:tcPr>
          <w:p w14:paraId="78132D9C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Lien avec l’usager</w:t>
            </w:r>
          </w:p>
        </w:tc>
        <w:sdt>
          <w:sdtPr>
            <w:rPr>
              <w:rFonts w:cs="Arial"/>
              <w:szCs w:val="20"/>
            </w:rPr>
            <w:id w:val="1772892692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3260" w:type="dxa"/>
                <w:vAlign w:val="bottom"/>
              </w:tcPr>
              <w:p w14:paraId="12C9BEBF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797E6C" w:rsidRPr="004D79D8" w14:paraId="507D4CEB" w14:textId="77777777" w:rsidTr="005A7A62">
        <w:trPr>
          <w:trHeight w:val="510"/>
        </w:trPr>
        <w:tc>
          <w:tcPr>
            <w:tcW w:w="2093" w:type="dxa"/>
            <w:tcBorders>
              <w:bottom w:val="single" w:sz="4" w:space="0" w:color="auto"/>
            </w:tcBorders>
            <w:vAlign w:val="bottom"/>
          </w:tcPr>
          <w:p w14:paraId="1272C0A5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 xml:space="preserve">Titre d’emploi </w:t>
            </w:r>
          </w:p>
          <w:p w14:paraId="57553A27" w14:textId="77777777" w:rsidR="00797E6C" w:rsidRPr="00F0435A" w:rsidRDefault="00797E6C" w:rsidP="005A7A62">
            <w:pPr>
              <w:spacing w:before="0" w:after="0"/>
              <w:ind w:right="50"/>
              <w:rPr>
                <w:rFonts w:cs="Arial"/>
                <w:sz w:val="18"/>
                <w:szCs w:val="18"/>
              </w:rPr>
            </w:pPr>
            <w:r w:rsidRPr="00F0435A">
              <w:rPr>
                <w:rFonts w:cs="Arial"/>
                <w:sz w:val="18"/>
                <w:szCs w:val="18"/>
              </w:rPr>
              <w:t>[si employé(e)]</w:t>
            </w:r>
          </w:p>
        </w:tc>
        <w:sdt>
          <w:sdtPr>
            <w:rPr>
              <w:rFonts w:cs="Arial"/>
              <w:szCs w:val="20"/>
            </w:rPr>
            <w:id w:val="947745865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2835" w:type="dxa"/>
                <w:tcBorders>
                  <w:bottom w:val="single" w:sz="4" w:space="0" w:color="auto"/>
                </w:tcBorders>
                <w:vAlign w:val="bottom"/>
              </w:tcPr>
              <w:p w14:paraId="7BA4DD8E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tc>
          <w:tcPr>
            <w:tcW w:w="2018" w:type="dxa"/>
            <w:tcBorders>
              <w:bottom w:val="single" w:sz="4" w:space="0" w:color="auto"/>
            </w:tcBorders>
            <w:vAlign w:val="bottom"/>
          </w:tcPr>
          <w:p w14:paraId="7ED4864B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Matricule</w:t>
            </w:r>
          </w:p>
          <w:p w14:paraId="3A30F93C" w14:textId="77777777" w:rsidR="00797E6C" w:rsidRPr="00F0435A" w:rsidRDefault="00797E6C" w:rsidP="005A7A62">
            <w:pPr>
              <w:spacing w:before="0" w:after="0"/>
              <w:ind w:right="50"/>
              <w:rPr>
                <w:rFonts w:cs="Arial"/>
                <w:sz w:val="18"/>
                <w:szCs w:val="18"/>
              </w:rPr>
            </w:pPr>
            <w:r w:rsidRPr="00F0435A">
              <w:rPr>
                <w:rFonts w:cs="Arial"/>
                <w:sz w:val="18"/>
                <w:szCs w:val="18"/>
              </w:rPr>
              <w:t>[si employé(e)]</w:t>
            </w:r>
          </w:p>
        </w:tc>
        <w:sdt>
          <w:sdtPr>
            <w:rPr>
              <w:rFonts w:cs="Arial"/>
              <w:szCs w:val="20"/>
            </w:rPr>
            <w:id w:val="-2021229368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3260" w:type="dxa"/>
                <w:tcBorders>
                  <w:bottom w:val="single" w:sz="4" w:space="0" w:color="auto"/>
                </w:tcBorders>
                <w:vAlign w:val="bottom"/>
              </w:tcPr>
              <w:p w14:paraId="03D654BB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797E6C" w:rsidRPr="004D79D8" w14:paraId="4B7504FF" w14:textId="77777777" w:rsidTr="005A7A62">
        <w:trPr>
          <w:trHeight w:val="567"/>
        </w:trPr>
        <w:tc>
          <w:tcPr>
            <w:tcW w:w="10206" w:type="dxa"/>
            <w:gridSpan w:val="4"/>
            <w:tcBorders>
              <w:left w:val="nil"/>
              <w:right w:val="nil"/>
            </w:tcBorders>
          </w:tcPr>
          <w:p w14:paraId="71FCBC0B" w14:textId="77777777" w:rsidR="00797E6C" w:rsidRDefault="00797E6C" w:rsidP="005A7A6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</w:p>
          <w:p w14:paraId="07C6E8B0" w14:textId="77777777" w:rsidR="00797E6C" w:rsidRPr="004D79D8" w:rsidRDefault="00797E6C" w:rsidP="005A7A62">
            <w:pPr>
              <w:tabs>
                <w:tab w:val="left" w:pos="2444"/>
              </w:tabs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b/>
                <w:szCs w:val="20"/>
              </w:rPr>
              <w:t>Gestionnaire informé</w:t>
            </w:r>
            <w:r>
              <w:rPr>
                <w:rFonts w:cs="Arial"/>
                <w:b/>
                <w:szCs w:val="20"/>
              </w:rPr>
              <w:t>(</w:t>
            </w:r>
            <w:r w:rsidRPr="004D79D8">
              <w:rPr>
                <w:rFonts w:cs="Arial"/>
                <w:b/>
                <w:szCs w:val="20"/>
              </w:rPr>
              <w:t>e</w:t>
            </w:r>
            <w:r>
              <w:rPr>
                <w:rFonts w:cs="Arial"/>
                <w:b/>
                <w:szCs w:val="20"/>
              </w:rPr>
              <w:t>)</w:t>
            </w:r>
            <w:r w:rsidR="005A7A62">
              <w:rPr>
                <w:rFonts w:cs="Arial"/>
                <w:b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57354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Pr="004D79D8">
              <w:rPr>
                <w:rFonts w:cs="Arial"/>
                <w:szCs w:val="20"/>
              </w:rPr>
              <w:t xml:space="preserve"> Oui        </w:t>
            </w:r>
            <w:sdt>
              <w:sdtPr>
                <w:rPr>
                  <w:rFonts w:cs="Arial"/>
                  <w:szCs w:val="20"/>
                </w:rPr>
                <w:id w:val="138321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Pr="004D79D8">
              <w:rPr>
                <w:rFonts w:cs="Arial"/>
                <w:szCs w:val="20"/>
              </w:rPr>
              <w:t xml:space="preserve"> Non             </w:t>
            </w:r>
          </w:p>
          <w:p w14:paraId="74D9509F" w14:textId="77777777" w:rsidR="00797E6C" w:rsidRPr="004D79D8" w:rsidRDefault="005A7A62" w:rsidP="005A7A62">
            <w:pPr>
              <w:tabs>
                <w:tab w:val="left" w:pos="2444"/>
              </w:tabs>
              <w:spacing w:before="0" w:after="0"/>
              <w:ind w:right="50"/>
              <w:rPr>
                <w:rFonts w:cs="Arial"/>
                <w:szCs w:val="20"/>
                <w:u w:val="single"/>
              </w:rPr>
            </w:pPr>
            <w:r>
              <w:rPr>
                <w:rFonts w:cs="Arial"/>
                <w:szCs w:val="20"/>
              </w:rPr>
              <w:tab/>
            </w:r>
            <w:r w:rsidR="00797E6C" w:rsidRPr="004D79D8">
              <w:rPr>
                <w:rFonts w:cs="Arial"/>
                <w:szCs w:val="20"/>
              </w:rPr>
              <w:t>Si non, veuillez préciser pourquoi :</w:t>
            </w:r>
            <w:sdt>
              <w:sdtPr>
                <w:rPr>
                  <w:rFonts w:cs="Arial"/>
                  <w:szCs w:val="20"/>
                </w:rPr>
                <w:id w:val="1003555245"/>
                <w:placeholder>
                  <w:docPart w:val="0B4CEBCFC8D846EA802FD354C8F6704C"/>
                </w:placeholder>
                <w:showingPlcHdr/>
              </w:sdtPr>
              <w:sdtEndPr/>
              <w:sdtContent>
                <w:r w:rsidR="00797E6C" w:rsidRPr="006B0EA5">
                  <w:rPr>
                    <w:rStyle w:val="Textedelespacerserv"/>
                  </w:rPr>
                  <w:t>Cliquez ici pour taper du texte.</w:t>
                </w:r>
              </w:sdtContent>
            </w:sdt>
          </w:p>
          <w:p w14:paraId="4FF6D5CD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</w:p>
        </w:tc>
      </w:tr>
      <w:tr w:rsidR="00797E6C" w:rsidRPr="004D79D8" w14:paraId="09F5A3FE" w14:textId="77777777" w:rsidTr="005A7A62">
        <w:trPr>
          <w:trHeight w:val="510"/>
        </w:trPr>
        <w:tc>
          <w:tcPr>
            <w:tcW w:w="2093" w:type="dxa"/>
            <w:vAlign w:val="bottom"/>
          </w:tcPr>
          <w:p w14:paraId="634D7736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Prénom et nom</w:t>
            </w:r>
          </w:p>
        </w:tc>
        <w:sdt>
          <w:sdtPr>
            <w:rPr>
              <w:rFonts w:cs="Arial"/>
              <w:szCs w:val="20"/>
            </w:rPr>
            <w:id w:val="-1110204198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2835" w:type="dxa"/>
                <w:vAlign w:val="bottom"/>
              </w:tcPr>
              <w:p w14:paraId="2DE344E2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tc>
          <w:tcPr>
            <w:tcW w:w="2018" w:type="dxa"/>
            <w:vAlign w:val="bottom"/>
          </w:tcPr>
          <w:p w14:paraId="02D66C05" w14:textId="77777777" w:rsidR="00797E6C" w:rsidRPr="004D79D8" w:rsidRDefault="00797E6C" w:rsidP="005A7A6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Titre d’emploi</w:t>
            </w:r>
          </w:p>
        </w:tc>
        <w:sdt>
          <w:sdtPr>
            <w:rPr>
              <w:rFonts w:cs="Arial"/>
              <w:szCs w:val="20"/>
            </w:rPr>
            <w:id w:val="512503209"/>
            <w:placeholder>
              <w:docPart w:val="0B4CEBCFC8D846EA802FD354C8F6704C"/>
            </w:placeholder>
            <w:showingPlcHdr/>
          </w:sdtPr>
          <w:sdtEndPr/>
          <w:sdtContent>
            <w:tc>
              <w:tcPr>
                <w:tcW w:w="3260" w:type="dxa"/>
                <w:vAlign w:val="bottom"/>
              </w:tcPr>
              <w:p w14:paraId="76FAAE17" w14:textId="77777777" w:rsidR="00797E6C" w:rsidRPr="004D79D8" w:rsidRDefault="00797E6C" w:rsidP="005A7A62">
                <w:pPr>
                  <w:spacing w:before="0" w:after="0"/>
                  <w:ind w:right="5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</w:tbl>
    <w:p w14:paraId="2FA10697" w14:textId="77777777" w:rsidR="00F65C4A" w:rsidRPr="00F65C4A" w:rsidRDefault="00F65C4A" w:rsidP="00F65C4A"/>
    <w:p w14:paraId="4F8694FD" w14:textId="77777777" w:rsidR="00F65C4A" w:rsidRPr="00F65C4A" w:rsidRDefault="00F65C4A" w:rsidP="00F65C4A">
      <w:pPr>
        <w:sectPr w:rsidR="00F65C4A" w:rsidRPr="00F65C4A" w:rsidSect="0032637B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3402" w:right="1134" w:bottom="1843" w:left="1134" w:header="709" w:footer="709" w:gutter="0"/>
          <w:cols w:space="708"/>
          <w:docGrid w:linePitch="360"/>
        </w:sectPr>
      </w:pPr>
    </w:p>
    <w:p w14:paraId="790E8858" w14:textId="77777777" w:rsidR="00462144" w:rsidRDefault="00462144" w:rsidP="0032637B">
      <w:pPr>
        <w:spacing w:before="0" w:after="0"/>
      </w:pPr>
    </w:p>
    <w:tbl>
      <w:tblPr>
        <w:tblStyle w:val="Grilledutableau"/>
        <w:tblW w:w="10206" w:type="dxa"/>
        <w:tblLook w:val="04A0" w:firstRow="1" w:lastRow="0" w:firstColumn="1" w:lastColumn="0" w:noHBand="0" w:noVBand="1"/>
      </w:tblPr>
      <w:tblGrid>
        <w:gridCol w:w="5529"/>
        <w:gridCol w:w="4677"/>
      </w:tblGrid>
      <w:tr w:rsidR="0032637B" w:rsidRPr="004D79D8" w14:paraId="16E931E7" w14:textId="77777777" w:rsidTr="00BF68E2">
        <w:trPr>
          <w:trHeight w:val="283"/>
        </w:trPr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91A163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  <w:r w:rsidRPr="004D79D8">
              <w:rPr>
                <w:rFonts w:cs="Arial"/>
                <w:b/>
                <w:szCs w:val="20"/>
              </w:rPr>
              <w:t>Description de la maltraitance potentielle (cochez la ou les cases correspondantes)</w:t>
            </w:r>
          </w:p>
        </w:tc>
      </w:tr>
      <w:tr w:rsidR="0032637B" w:rsidRPr="004D79D8" w14:paraId="050E5B14" w14:textId="77777777" w:rsidTr="00BF68E2">
        <w:trPr>
          <w:trHeight w:val="454"/>
        </w:trPr>
        <w:tc>
          <w:tcPr>
            <w:tcW w:w="5129" w:type="dxa"/>
            <w:vAlign w:val="center"/>
          </w:tcPr>
          <w:p w14:paraId="0B2C23B8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Maltraitance psychologique</w:t>
            </w:r>
          </w:p>
          <w:p w14:paraId="3762F12F" w14:textId="77777777" w:rsidR="0032637B" w:rsidRPr="0068353B" w:rsidRDefault="00F75AF9" w:rsidP="00BF68E2">
            <w:pPr>
              <w:spacing w:before="0" w:after="0"/>
              <w:ind w:left="210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152328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Violence</w:t>
            </w:r>
          </w:p>
          <w:p w14:paraId="69CB5969" w14:textId="77777777" w:rsidR="0032637B" w:rsidRPr="0068353B" w:rsidRDefault="00F75AF9" w:rsidP="00BF68E2">
            <w:pPr>
              <w:spacing w:before="0" w:after="0"/>
              <w:ind w:left="207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132866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Négligence</w:t>
            </w:r>
          </w:p>
        </w:tc>
        <w:tc>
          <w:tcPr>
            <w:tcW w:w="4339" w:type="dxa"/>
            <w:vAlign w:val="center"/>
          </w:tcPr>
          <w:p w14:paraId="3931F9F8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Maltraitance organisationnelle</w:t>
            </w:r>
          </w:p>
          <w:p w14:paraId="4D4F7D5A" w14:textId="77777777" w:rsidR="0032637B" w:rsidRPr="0068353B" w:rsidRDefault="00F75AF9" w:rsidP="00BF68E2">
            <w:pPr>
              <w:spacing w:before="0" w:after="0"/>
              <w:ind w:left="181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50442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Violence</w:t>
            </w:r>
          </w:p>
          <w:p w14:paraId="7D88D2DD" w14:textId="77777777" w:rsidR="0032637B" w:rsidRPr="0068353B" w:rsidRDefault="00F75AF9" w:rsidP="00BF68E2">
            <w:pPr>
              <w:spacing w:before="0" w:after="0"/>
              <w:ind w:left="181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48029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Négligence</w:t>
            </w:r>
          </w:p>
        </w:tc>
      </w:tr>
      <w:tr w:rsidR="0032637B" w:rsidRPr="004D79D8" w14:paraId="7DEA494B" w14:textId="77777777" w:rsidTr="00BF68E2">
        <w:trPr>
          <w:trHeight w:val="454"/>
        </w:trPr>
        <w:tc>
          <w:tcPr>
            <w:tcW w:w="5129" w:type="dxa"/>
            <w:vAlign w:val="center"/>
          </w:tcPr>
          <w:p w14:paraId="12C8CC3C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Maltraitance physique</w:t>
            </w:r>
          </w:p>
          <w:p w14:paraId="3C4FD597" w14:textId="77777777" w:rsidR="0032637B" w:rsidRPr="0068353B" w:rsidRDefault="00F75AF9" w:rsidP="00BF68E2">
            <w:pPr>
              <w:spacing w:before="0" w:after="0"/>
              <w:ind w:left="210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546294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Violence</w:t>
            </w:r>
          </w:p>
          <w:p w14:paraId="5DC1D9BF" w14:textId="77777777" w:rsidR="0032637B" w:rsidRPr="0068353B" w:rsidRDefault="00F75AF9" w:rsidP="00BF68E2">
            <w:pPr>
              <w:spacing w:before="0" w:after="0"/>
              <w:ind w:left="207" w:right="50"/>
              <w:rPr>
                <w:rFonts w:cs="Arial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Cs w:val="20"/>
                </w:rPr>
                <w:id w:val="42662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 w:rsidRPr="0068353B">
              <w:rPr>
                <w:rFonts w:cs="Arial"/>
                <w:szCs w:val="20"/>
              </w:rPr>
              <w:tab/>
              <w:t>Négligence</w:t>
            </w:r>
          </w:p>
        </w:tc>
        <w:tc>
          <w:tcPr>
            <w:tcW w:w="4339" w:type="dxa"/>
            <w:vAlign w:val="center"/>
          </w:tcPr>
          <w:p w14:paraId="70CB50B2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Violation des droits</w:t>
            </w:r>
          </w:p>
          <w:p w14:paraId="42E3B479" w14:textId="77777777" w:rsidR="0032637B" w:rsidRPr="0068353B" w:rsidRDefault="00F75AF9" w:rsidP="00BF68E2">
            <w:pPr>
              <w:spacing w:before="0" w:after="0"/>
              <w:ind w:left="181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2069067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Violence</w:t>
            </w:r>
          </w:p>
          <w:p w14:paraId="348F70E1" w14:textId="77777777" w:rsidR="0032637B" w:rsidRPr="0068353B" w:rsidRDefault="00F75AF9" w:rsidP="00BF68E2">
            <w:pPr>
              <w:spacing w:before="0" w:after="0"/>
              <w:ind w:left="181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529494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Négligence</w:t>
            </w:r>
          </w:p>
        </w:tc>
      </w:tr>
      <w:tr w:rsidR="0032637B" w:rsidRPr="004D79D8" w14:paraId="72191088" w14:textId="77777777" w:rsidTr="00BF68E2">
        <w:trPr>
          <w:trHeight w:val="454"/>
        </w:trPr>
        <w:tc>
          <w:tcPr>
            <w:tcW w:w="5129" w:type="dxa"/>
            <w:vAlign w:val="center"/>
          </w:tcPr>
          <w:p w14:paraId="200AAF1F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Maltraitance sexuelle</w:t>
            </w:r>
          </w:p>
          <w:p w14:paraId="54ECE8E4" w14:textId="77777777" w:rsidR="0032637B" w:rsidRPr="0068353B" w:rsidRDefault="00F75AF9" w:rsidP="00BF68E2">
            <w:pPr>
              <w:spacing w:before="0" w:after="0"/>
              <w:ind w:left="210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59415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Violence</w:t>
            </w:r>
          </w:p>
          <w:p w14:paraId="1FAF4840" w14:textId="77777777" w:rsidR="0032637B" w:rsidRPr="0068353B" w:rsidRDefault="00F75AF9" w:rsidP="00BF68E2">
            <w:pPr>
              <w:spacing w:before="0" w:after="0"/>
              <w:ind w:left="207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006668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Négligence</w:t>
            </w: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2273756D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Âgisme</w:t>
            </w:r>
          </w:p>
          <w:p w14:paraId="426C9696" w14:textId="77777777" w:rsidR="0032637B" w:rsidRPr="0068353B" w:rsidRDefault="00F75AF9" w:rsidP="00BF68E2">
            <w:pPr>
              <w:spacing w:before="0" w:after="0"/>
              <w:ind w:left="181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730059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Violence</w:t>
            </w:r>
          </w:p>
          <w:p w14:paraId="5AD9D6FA" w14:textId="77777777" w:rsidR="0032637B" w:rsidRPr="0068353B" w:rsidRDefault="00F75AF9" w:rsidP="00BF68E2">
            <w:pPr>
              <w:spacing w:before="0" w:after="0"/>
              <w:ind w:left="181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196499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Négligence</w:t>
            </w:r>
          </w:p>
        </w:tc>
      </w:tr>
      <w:tr w:rsidR="0032637B" w:rsidRPr="004D79D8" w14:paraId="68D4986B" w14:textId="77777777" w:rsidTr="00BF68E2">
        <w:trPr>
          <w:trHeight w:val="454"/>
        </w:trPr>
        <w:tc>
          <w:tcPr>
            <w:tcW w:w="5129" w:type="dxa"/>
            <w:vAlign w:val="center"/>
          </w:tcPr>
          <w:p w14:paraId="469C17D5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Maltraitance matérielle ou financière</w:t>
            </w:r>
          </w:p>
          <w:p w14:paraId="6D4B2BE8" w14:textId="77777777" w:rsidR="0032637B" w:rsidRPr="0068353B" w:rsidRDefault="00F75AF9" w:rsidP="00BF68E2">
            <w:pPr>
              <w:spacing w:before="0" w:after="0"/>
              <w:ind w:left="210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1095057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Violence</w:t>
            </w:r>
          </w:p>
          <w:p w14:paraId="77E041D6" w14:textId="77777777" w:rsidR="0032637B" w:rsidRPr="0068353B" w:rsidRDefault="00F75AF9" w:rsidP="00BF68E2">
            <w:pPr>
              <w:spacing w:before="0" w:after="0"/>
              <w:ind w:left="210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2020819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</w:r>
            <w:r w:rsidR="0032637B" w:rsidRPr="0068353B">
              <w:rPr>
                <w:rFonts w:cs="Arial"/>
                <w:szCs w:val="20"/>
              </w:rPr>
              <w:t>Négligence</w:t>
            </w: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714AB7EF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Maltraitance</w:t>
            </w:r>
            <w:r w:rsidRPr="004D79D8">
              <w:rPr>
                <w:rFonts w:cs="Arial"/>
                <w:szCs w:val="20"/>
              </w:rPr>
              <w:t xml:space="preserve"> entre usagers</w:t>
            </w:r>
            <w:r>
              <w:rPr>
                <w:rFonts w:cs="Arial"/>
                <w:szCs w:val="20"/>
              </w:rPr>
              <w:t xml:space="preserve"> ou usagères</w:t>
            </w:r>
          </w:p>
          <w:p w14:paraId="5A7F3C24" w14:textId="77777777" w:rsidR="0032637B" w:rsidRPr="0068353B" w:rsidRDefault="00F75AF9" w:rsidP="00BF68E2">
            <w:pPr>
              <w:spacing w:before="0" w:after="0"/>
              <w:ind w:left="181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233001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  <w:t>Oui</w:t>
            </w:r>
          </w:p>
          <w:p w14:paraId="5E3315B5" w14:textId="77777777" w:rsidR="0032637B" w:rsidRPr="0068353B" w:rsidRDefault="00F75AF9" w:rsidP="00BF68E2">
            <w:pPr>
              <w:spacing w:before="0" w:after="0"/>
              <w:ind w:left="181"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782413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ab/>
              <w:t>Non</w:t>
            </w:r>
          </w:p>
        </w:tc>
      </w:tr>
    </w:tbl>
    <w:p w14:paraId="3EE82EA4" w14:textId="77777777" w:rsidR="0032637B" w:rsidRDefault="0032637B" w:rsidP="0032637B">
      <w:pPr>
        <w:spacing w:before="0" w:after="0"/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32637B" w:rsidRPr="007314CB" w14:paraId="26BDEAB1" w14:textId="77777777" w:rsidTr="0032637B">
        <w:trPr>
          <w:trHeight w:val="283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522763" w14:textId="77777777" w:rsidR="0032637B" w:rsidRPr="004C3F9C" w:rsidRDefault="0032637B" w:rsidP="00BF68E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Synthèse de la situation repérée (ex. : chronologie des faits, indices de maltraitance)</w:t>
            </w:r>
          </w:p>
        </w:tc>
      </w:tr>
      <w:tr w:rsidR="0032637B" w:rsidRPr="007649ED" w14:paraId="14164681" w14:textId="77777777" w:rsidTr="007649ED">
        <w:trPr>
          <w:trHeight w:val="6803"/>
        </w:trPr>
        <w:tc>
          <w:tcPr>
            <w:tcW w:w="10201" w:type="dxa"/>
          </w:tcPr>
          <w:sdt>
            <w:sdtPr>
              <w:rPr>
                <w:rFonts w:cs="Arial"/>
                <w:szCs w:val="20"/>
              </w:rPr>
              <w:id w:val="-300693915"/>
              <w:placeholder>
                <w:docPart w:val="A3B345102CD143658CAEA65DC2764FEF"/>
              </w:placeholder>
              <w:showingPlcHdr/>
            </w:sdtPr>
            <w:sdtEndPr/>
            <w:sdtContent>
              <w:p w14:paraId="5EE1472A" w14:textId="77777777" w:rsidR="0032637B" w:rsidRDefault="0032637B" w:rsidP="00BF68E2">
                <w:pPr>
                  <w:spacing w:before="0" w:after="0"/>
                  <w:ind w:left="180" w:right="50" w:hanging="18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sdtContent>
          </w:sdt>
          <w:p w14:paraId="0373FF50" w14:textId="77777777" w:rsidR="0032637B" w:rsidRPr="007649ED" w:rsidRDefault="0032637B" w:rsidP="007649ED">
            <w:pPr>
              <w:spacing w:before="0" w:after="0"/>
              <w:ind w:right="50"/>
              <w:rPr>
                <w:rFonts w:cs="Arial"/>
                <w:szCs w:val="20"/>
              </w:rPr>
            </w:pPr>
          </w:p>
        </w:tc>
      </w:tr>
    </w:tbl>
    <w:p w14:paraId="359B7D4F" w14:textId="77777777" w:rsidR="0032637B" w:rsidRPr="004D79D8" w:rsidRDefault="0032637B" w:rsidP="005F7F2A">
      <w:pPr>
        <w:tabs>
          <w:tab w:val="left" w:pos="284"/>
        </w:tabs>
        <w:spacing w:after="0"/>
        <w:ind w:left="284" w:right="50" w:hanging="284"/>
        <w:jc w:val="both"/>
        <w:rPr>
          <w:rFonts w:cs="Arial"/>
          <w:b/>
          <w:i/>
          <w:szCs w:val="20"/>
        </w:rPr>
      </w:pPr>
      <w:r w:rsidRPr="004D79D8">
        <w:rPr>
          <w:rFonts w:cs="Arial"/>
          <w:b/>
          <w:i/>
          <w:szCs w:val="20"/>
        </w:rPr>
        <w:t>*</w:t>
      </w:r>
      <w:r>
        <w:rPr>
          <w:rFonts w:cs="Arial"/>
          <w:b/>
          <w:i/>
          <w:szCs w:val="20"/>
        </w:rPr>
        <w:tab/>
      </w:r>
      <w:r w:rsidRPr="004D79D8">
        <w:rPr>
          <w:rFonts w:cs="Arial"/>
          <w:b/>
          <w:i/>
          <w:szCs w:val="20"/>
        </w:rPr>
        <w:t>Si la vérification des faits n’a pas encore été planifiée ou complétée, transmettez le formulaire à la CPQS avec les sections 1 et 3 complétées. La section 2 devra être transmise une fois la vérification des faits et les actions appropriées entreprises.</w:t>
      </w:r>
    </w:p>
    <w:p w14:paraId="29230D40" w14:textId="77777777" w:rsidR="0032637B" w:rsidRPr="004D79D8" w:rsidRDefault="0032637B" w:rsidP="0032637B">
      <w:pPr>
        <w:spacing w:after="0"/>
        <w:ind w:right="50"/>
        <w:rPr>
          <w:rFonts w:cs="Arial"/>
          <w:szCs w:val="20"/>
        </w:rPr>
      </w:pPr>
    </w:p>
    <w:tbl>
      <w:tblPr>
        <w:tblStyle w:val="Grilledutableau"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32637B" w:rsidRPr="004D79D8" w14:paraId="2718A629" w14:textId="77777777" w:rsidTr="0032637B">
        <w:trPr>
          <w:trHeight w:val="39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170A72" w:themeFill="text2"/>
            <w:vAlign w:val="center"/>
          </w:tcPr>
          <w:p w14:paraId="40C02A04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  <w:r w:rsidRPr="004D79D8">
              <w:rPr>
                <w:rFonts w:cs="Arial"/>
                <w:b/>
                <w:color w:val="FFFFFF" w:themeColor="background1"/>
                <w:szCs w:val="20"/>
              </w:rPr>
              <w:lastRenderedPageBreak/>
              <w:t>2. GESTION DE LA SITUATION DE MALTRAITANCE</w:t>
            </w:r>
          </w:p>
        </w:tc>
      </w:tr>
      <w:tr w:rsidR="0032637B" w:rsidRPr="004D79D8" w14:paraId="7C78B5D8" w14:textId="77777777" w:rsidTr="0032637B">
        <w:trPr>
          <w:trHeight w:val="283"/>
        </w:trPr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AB2A0A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</w:p>
        </w:tc>
      </w:tr>
      <w:tr w:rsidR="0032637B" w:rsidRPr="004D79D8" w14:paraId="186A6D57" w14:textId="77777777" w:rsidTr="0032637B">
        <w:trPr>
          <w:trHeight w:val="28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E5152E" w14:textId="77777777" w:rsidR="0032637B" w:rsidRPr="004D79D8" w:rsidRDefault="0032637B" w:rsidP="00BF68E2">
            <w:pPr>
              <w:spacing w:before="0" w:after="0"/>
              <w:rPr>
                <w:rFonts w:cs="Arial"/>
                <w:szCs w:val="20"/>
              </w:rPr>
            </w:pPr>
            <w:r w:rsidRPr="004D79D8">
              <w:rPr>
                <w:rFonts w:cs="Arial"/>
                <w:b/>
                <w:szCs w:val="20"/>
              </w:rPr>
              <w:t>Actions réalisées / planifiées</w:t>
            </w:r>
            <w:r w:rsidRPr="004D79D8">
              <w:rPr>
                <w:rFonts w:cs="Arial"/>
                <w:szCs w:val="20"/>
              </w:rPr>
              <w:t xml:space="preserve"> </w:t>
            </w:r>
          </w:p>
        </w:tc>
      </w:tr>
      <w:tr w:rsidR="0032637B" w:rsidRPr="004D79D8" w14:paraId="0F58D7B6" w14:textId="77777777" w:rsidTr="007649ED">
        <w:trPr>
          <w:trHeight w:val="3515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cs="Arial"/>
                <w:szCs w:val="20"/>
              </w:rPr>
              <w:id w:val="1739972449"/>
              <w:placeholder>
                <w:docPart w:val="A3B345102CD143658CAEA65DC2764FEF"/>
              </w:placeholder>
              <w:showingPlcHdr/>
            </w:sdtPr>
            <w:sdtEndPr/>
            <w:sdtContent>
              <w:p w14:paraId="45F15E19" w14:textId="77777777" w:rsidR="0032637B" w:rsidRDefault="0032637B" w:rsidP="00BF68E2">
                <w:pPr>
                  <w:spacing w:before="0" w:after="0"/>
                  <w:rPr>
                    <w:rFonts w:cs="Arial"/>
                    <w:szCs w:val="20"/>
                  </w:rPr>
                </w:pPr>
                <w:r w:rsidRPr="006B0EA5">
                  <w:rPr>
                    <w:rStyle w:val="Textedelespacerserv"/>
                  </w:rPr>
                  <w:t>Cliquez ici pour taper du texte.</w:t>
                </w:r>
              </w:p>
            </w:sdtContent>
          </w:sdt>
          <w:p w14:paraId="57B3C776" w14:textId="77777777" w:rsidR="0032637B" w:rsidRPr="004D79D8" w:rsidRDefault="0032637B" w:rsidP="00BF68E2">
            <w:pPr>
              <w:spacing w:before="0" w:after="0"/>
              <w:rPr>
                <w:rFonts w:cs="Arial"/>
                <w:szCs w:val="20"/>
              </w:rPr>
            </w:pPr>
          </w:p>
          <w:p w14:paraId="26F7E6AA" w14:textId="77777777" w:rsidR="0032637B" w:rsidRPr="004D79D8" w:rsidRDefault="0032637B" w:rsidP="00BF68E2">
            <w:pPr>
              <w:spacing w:before="0" w:after="0"/>
              <w:rPr>
                <w:rFonts w:cs="Arial"/>
                <w:szCs w:val="20"/>
              </w:rPr>
            </w:pPr>
          </w:p>
        </w:tc>
      </w:tr>
      <w:tr w:rsidR="0032637B" w:rsidRPr="004D79D8" w14:paraId="7304096F" w14:textId="77777777" w:rsidTr="0032637B">
        <w:trPr>
          <w:trHeight w:val="28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580D53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  <w:r w:rsidRPr="004D79D8">
              <w:rPr>
                <w:rFonts w:cs="Arial"/>
                <w:b/>
                <w:szCs w:val="20"/>
              </w:rPr>
              <w:t xml:space="preserve">Objectifs visés par les actions réalisées / planifiées </w:t>
            </w:r>
          </w:p>
        </w:tc>
      </w:tr>
      <w:tr w:rsidR="0032637B" w:rsidRPr="004D79D8" w14:paraId="7115BCFF" w14:textId="77777777" w:rsidTr="0032637B">
        <w:trPr>
          <w:trHeight w:val="454"/>
        </w:trPr>
        <w:tc>
          <w:tcPr>
            <w:tcW w:w="10206" w:type="dxa"/>
            <w:vAlign w:val="center"/>
          </w:tcPr>
          <w:p w14:paraId="7CEAD0D2" w14:textId="77777777" w:rsidR="0032637B" w:rsidRPr="0068353B" w:rsidRDefault="00F75AF9" w:rsidP="00BF68E2">
            <w:pPr>
              <w:spacing w:after="0"/>
              <w:ind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950076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 xml:space="preserve">  </w:t>
            </w:r>
            <w:r w:rsidR="0032637B" w:rsidRPr="0068353B">
              <w:rPr>
                <w:rFonts w:cs="Arial"/>
                <w:szCs w:val="20"/>
              </w:rPr>
              <w:t>Faire cesser la maltraitance</w:t>
            </w:r>
          </w:p>
          <w:p w14:paraId="5759FEE6" w14:textId="77777777" w:rsidR="0032637B" w:rsidRPr="0068353B" w:rsidRDefault="00F75AF9" w:rsidP="00BF68E2">
            <w:pPr>
              <w:spacing w:after="0"/>
              <w:ind w:left="318" w:right="50" w:hanging="318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08869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 xml:space="preserve">  </w:t>
            </w:r>
            <w:r w:rsidR="0032637B" w:rsidRPr="0068353B">
              <w:rPr>
                <w:rFonts w:cs="Arial"/>
                <w:szCs w:val="20"/>
              </w:rPr>
              <w:t>Mettre en place un filet de sécurité (ex. : augmenter la présence du personnel dans le milieu, démarche</w:t>
            </w:r>
            <w:r w:rsidR="0032637B">
              <w:rPr>
                <w:rFonts w:cs="Arial"/>
                <w:szCs w:val="20"/>
              </w:rPr>
              <w:t xml:space="preserve"> </w:t>
            </w:r>
            <w:r w:rsidR="0032637B" w:rsidRPr="0068353B">
              <w:rPr>
                <w:rFonts w:cs="Arial"/>
                <w:szCs w:val="20"/>
              </w:rPr>
              <w:t xml:space="preserve">d’ouverture d’un régime de protection, information à l’usager </w:t>
            </w:r>
            <w:r w:rsidR="0032637B">
              <w:rPr>
                <w:rFonts w:cs="Arial"/>
                <w:szCs w:val="20"/>
              </w:rPr>
              <w:t xml:space="preserve">ou l’usagère </w:t>
            </w:r>
            <w:r w:rsidR="0032637B" w:rsidRPr="0068353B">
              <w:rPr>
                <w:rFonts w:cs="Arial"/>
                <w:szCs w:val="20"/>
              </w:rPr>
              <w:t>sur les ressources d’aide, etc.)</w:t>
            </w:r>
          </w:p>
          <w:p w14:paraId="3294AC13" w14:textId="77777777" w:rsidR="0032637B" w:rsidRPr="0068353B" w:rsidRDefault="00F75AF9" w:rsidP="00BF68E2">
            <w:pPr>
              <w:spacing w:after="0"/>
              <w:ind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794203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 xml:space="preserve">  </w:t>
            </w:r>
            <w:r w:rsidR="0032637B" w:rsidRPr="0068353B">
              <w:rPr>
                <w:rFonts w:cs="Arial"/>
                <w:szCs w:val="20"/>
              </w:rPr>
              <w:t>Offrir à l’usager</w:t>
            </w:r>
            <w:r w:rsidR="0032637B">
              <w:rPr>
                <w:rFonts w:cs="Arial"/>
                <w:szCs w:val="20"/>
              </w:rPr>
              <w:t xml:space="preserve"> ou l’usagère</w:t>
            </w:r>
            <w:r w:rsidR="0032637B" w:rsidRPr="0068353B">
              <w:rPr>
                <w:rFonts w:cs="Arial"/>
                <w:szCs w:val="20"/>
              </w:rPr>
              <w:t xml:space="preserve"> les soins et services requis suite à la maltraitance subie</w:t>
            </w:r>
          </w:p>
          <w:p w14:paraId="0C9A2BAC" w14:textId="77777777" w:rsidR="0032637B" w:rsidRPr="0068353B" w:rsidRDefault="00F75AF9" w:rsidP="00B608D0">
            <w:pPr>
              <w:spacing w:after="0"/>
              <w:ind w:left="318" w:right="50" w:hanging="318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71488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 xml:space="preserve">  </w:t>
            </w:r>
            <w:r w:rsidR="0032637B" w:rsidRPr="0068353B">
              <w:rPr>
                <w:rFonts w:cs="Arial"/>
                <w:szCs w:val="20"/>
              </w:rPr>
              <w:t xml:space="preserve">Vérifier si d’autres usagers </w:t>
            </w:r>
            <w:r w:rsidR="0032637B">
              <w:rPr>
                <w:rFonts w:cs="Arial"/>
                <w:szCs w:val="20"/>
              </w:rPr>
              <w:t xml:space="preserve">ou usagères </w:t>
            </w:r>
            <w:r w:rsidR="0032637B" w:rsidRPr="0068353B">
              <w:rPr>
                <w:rFonts w:cs="Arial"/>
                <w:szCs w:val="20"/>
              </w:rPr>
              <w:t>sont ou ont été victimes de maltraitance (si tel est le cas, fournir</w:t>
            </w:r>
            <w:r w:rsidR="0032637B">
              <w:rPr>
                <w:rFonts w:cs="Arial"/>
                <w:szCs w:val="20"/>
              </w:rPr>
              <w:t xml:space="preserve"> </w:t>
            </w:r>
            <w:r w:rsidR="0032637B" w:rsidRPr="0068353B">
              <w:rPr>
                <w:rFonts w:cs="Arial"/>
                <w:szCs w:val="20"/>
              </w:rPr>
              <w:t>des précisions dans l’encadré ci-dessus)</w:t>
            </w:r>
          </w:p>
          <w:p w14:paraId="118A2600" w14:textId="77777777" w:rsidR="0032637B" w:rsidRDefault="00F75AF9" w:rsidP="00BF68E2">
            <w:pPr>
              <w:spacing w:after="0"/>
              <w:ind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10202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>
              <w:rPr>
                <w:rFonts w:cs="Arial"/>
                <w:szCs w:val="20"/>
              </w:rPr>
              <w:t xml:space="preserve">  </w:t>
            </w:r>
            <w:r w:rsidR="0032637B" w:rsidRPr="0068353B">
              <w:rPr>
                <w:rFonts w:cs="Arial"/>
                <w:szCs w:val="20"/>
              </w:rPr>
              <w:t>Autre objectif (précisez) :</w:t>
            </w:r>
            <w:r w:rsidR="0032637B" w:rsidRPr="0068353B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2146929170"/>
                <w:placeholder>
                  <w:docPart w:val="A3B345102CD143658CAEA65DC2764FEF"/>
                </w:placeholder>
                <w:showingPlcHdr/>
              </w:sdtPr>
              <w:sdtEndPr/>
              <w:sdtContent>
                <w:r w:rsidR="0032637B" w:rsidRPr="006B0EA5">
                  <w:rPr>
                    <w:rStyle w:val="Textedelespacerserv"/>
                  </w:rPr>
                  <w:t>Cliquez ici pour taper du texte.</w:t>
                </w:r>
              </w:sdtContent>
            </w:sdt>
          </w:p>
          <w:p w14:paraId="7BE09088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szCs w:val="20"/>
                <w:u w:val="single"/>
              </w:rPr>
            </w:pPr>
          </w:p>
        </w:tc>
      </w:tr>
    </w:tbl>
    <w:p w14:paraId="6A006BC2" w14:textId="77777777" w:rsidR="0032637B" w:rsidRPr="004D79D8" w:rsidRDefault="0032637B" w:rsidP="0032637B">
      <w:pPr>
        <w:spacing w:after="0"/>
        <w:ind w:right="50"/>
        <w:rPr>
          <w:rFonts w:cs="Arial"/>
          <w:szCs w:val="20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32637B" w:rsidRPr="004D79D8" w14:paraId="15887C3B" w14:textId="77777777" w:rsidTr="00B608D0">
        <w:trPr>
          <w:trHeight w:val="397"/>
        </w:trPr>
        <w:tc>
          <w:tcPr>
            <w:tcW w:w="10201" w:type="dxa"/>
            <w:shd w:val="clear" w:color="auto" w:fill="170A72" w:themeFill="text2"/>
            <w:vAlign w:val="center"/>
          </w:tcPr>
          <w:p w14:paraId="2D32EBB0" w14:textId="77777777" w:rsidR="0032637B" w:rsidRPr="004D79D8" w:rsidRDefault="0032637B" w:rsidP="00BF68E2">
            <w:pPr>
              <w:spacing w:before="0" w:after="0"/>
              <w:ind w:right="50"/>
              <w:rPr>
                <w:rFonts w:cs="Arial"/>
                <w:b/>
                <w:szCs w:val="20"/>
              </w:rPr>
            </w:pPr>
            <w:r w:rsidRPr="004D79D8">
              <w:rPr>
                <w:rFonts w:cs="Arial"/>
                <w:b/>
                <w:color w:val="FFFFFF" w:themeColor="background1"/>
                <w:szCs w:val="20"/>
              </w:rPr>
              <w:t>3. CONSENTEMENT</w:t>
            </w:r>
          </w:p>
        </w:tc>
      </w:tr>
      <w:tr w:rsidR="0032637B" w:rsidRPr="004D79D8" w14:paraId="3B13F5E2" w14:textId="77777777" w:rsidTr="009A6333">
        <w:trPr>
          <w:trHeight w:val="2211"/>
        </w:trPr>
        <w:tc>
          <w:tcPr>
            <w:tcW w:w="10201" w:type="dxa"/>
          </w:tcPr>
          <w:p w14:paraId="3012AD3D" w14:textId="77777777" w:rsidR="0032637B" w:rsidRPr="004D79D8" w:rsidRDefault="0032637B" w:rsidP="00BF68E2">
            <w:pPr>
              <w:spacing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b/>
                <w:i/>
                <w:szCs w:val="20"/>
              </w:rPr>
              <w:t>La CPQS a la responsabilité de s’assurer de la confidentialité des renseignements permettant d’identifier la personne qui signale une situation de maltraitance, à moins d’un consentement de sa part.</w:t>
            </w:r>
          </w:p>
          <w:p w14:paraId="578CD3C7" w14:textId="77777777" w:rsidR="0032637B" w:rsidRPr="004D79D8" w:rsidRDefault="0032637B" w:rsidP="00BF68E2">
            <w:pPr>
              <w:spacing w:after="0"/>
              <w:ind w:right="50"/>
              <w:rPr>
                <w:rFonts w:cs="Arial"/>
                <w:szCs w:val="20"/>
              </w:rPr>
            </w:pPr>
            <w:r w:rsidRPr="004D79D8">
              <w:rPr>
                <w:rFonts w:cs="Arial"/>
                <w:szCs w:val="20"/>
              </w:rPr>
              <w:t>Est-ce que vous consentez à être identifié</w:t>
            </w:r>
            <w:r>
              <w:rPr>
                <w:rFonts w:cs="Arial"/>
                <w:szCs w:val="20"/>
              </w:rPr>
              <w:t>(e)</w:t>
            </w:r>
            <w:r w:rsidRPr="004D79D8">
              <w:rPr>
                <w:rFonts w:cs="Arial"/>
                <w:szCs w:val="20"/>
              </w:rPr>
              <w:t xml:space="preserve"> si jugé opportun par le commissaire responsable?  </w:t>
            </w:r>
          </w:p>
          <w:p w14:paraId="50A5523B" w14:textId="77777777" w:rsidR="0032637B" w:rsidRPr="004D79D8" w:rsidRDefault="00F75AF9" w:rsidP="00BF68E2">
            <w:pPr>
              <w:spacing w:after="0"/>
              <w:ind w:right="5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1240682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 w:rsidRPr="004D79D8">
              <w:rPr>
                <w:rFonts w:cs="Arial"/>
                <w:szCs w:val="20"/>
              </w:rPr>
              <w:t xml:space="preserve"> Oui     </w:t>
            </w:r>
            <w:sdt>
              <w:sdtPr>
                <w:rPr>
                  <w:rFonts w:cs="Arial"/>
                  <w:szCs w:val="20"/>
                </w:rPr>
                <w:id w:val="76936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37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2637B" w:rsidRPr="004D79D8">
              <w:rPr>
                <w:rFonts w:cs="Arial"/>
                <w:szCs w:val="20"/>
              </w:rPr>
              <w:t xml:space="preserve"> Non</w:t>
            </w:r>
          </w:p>
          <w:p w14:paraId="71509293" w14:textId="77777777" w:rsidR="009A6333" w:rsidRPr="00134EE6" w:rsidRDefault="009A6333" w:rsidP="009A6333">
            <w:pPr>
              <w:spacing w:after="0"/>
              <w:ind w:right="50"/>
              <w:rPr>
                <w:rFonts w:cs="Arial"/>
                <w:b/>
                <w:szCs w:val="20"/>
              </w:rPr>
            </w:pPr>
            <w:r w:rsidRPr="00134EE6">
              <w:rPr>
                <w:rFonts w:cs="Arial"/>
                <w:b/>
                <w:color w:val="08A0A0" w:themeColor="accent2"/>
                <w:szCs w:val="20"/>
              </w:rPr>
              <w:t>Notez que la situation sera traitée avec le gestionnaire concerné directement. La personne qui fait le signalement n’est pas systématiquement contactée.</w:t>
            </w:r>
          </w:p>
        </w:tc>
      </w:tr>
    </w:tbl>
    <w:p w14:paraId="07CCA8E9" w14:textId="77777777" w:rsidR="007649ED" w:rsidRDefault="007649ED" w:rsidP="009A6333">
      <w:pPr>
        <w:spacing w:before="0" w:after="0"/>
        <w:ind w:right="50"/>
        <w:jc w:val="center"/>
        <w:rPr>
          <w:rFonts w:cs="Arial"/>
          <w:b/>
          <w:szCs w:val="20"/>
        </w:rPr>
      </w:pPr>
    </w:p>
    <w:p w14:paraId="5178A2E6" w14:textId="77777777" w:rsidR="0032637B" w:rsidRDefault="0032637B" w:rsidP="0032637B">
      <w:pPr>
        <w:spacing w:after="0"/>
        <w:ind w:right="50"/>
        <w:jc w:val="center"/>
        <w:rPr>
          <w:rFonts w:cs="Arial"/>
          <w:b/>
          <w:szCs w:val="20"/>
        </w:rPr>
      </w:pPr>
      <w:r w:rsidRPr="004D79D8">
        <w:rPr>
          <w:rFonts w:cs="Arial"/>
          <w:b/>
          <w:szCs w:val="20"/>
        </w:rPr>
        <w:t xml:space="preserve">Transmettre le document rempli à l’adresse suivante :  </w:t>
      </w:r>
    </w:p>
    <w:p w14:paraId="1C0E2A7F" w14:textId="77777777" w:rsidR="0032637B" w:rsidRPr="004D79D8" w:rsidRDefault="00F75AF9" w:rsidP="0032637B">
      <w:pPr>
        <w:spacing w:after="0"/>
        <w:ind w:right="50"/>
        <w:jc w:val="center"/>
        <w:rPr>
          <w:rFonts w:cs="Arial"/>
          <w:b/>
          <w:szCs w:val="20"/>
        </w:rPr>
      </w:pPr>
      <w:hyperlink r:id="rId19" w:history="1">
        <w:r w:rsidR="0032637B" w:rsidRPr="004D79D8">
          <w:rPr>
            <w:rStyle w:val="Lienhypertexte"/>
            <w:rFonts w:cs="Arial"/>
            <w:b/>
            <w:szCs w:val="20"/>
          </w:rPr>
          <w:t>plaintes.ciussse-chus@ssss.gouv.qc.ca</w:t>
        </w:r>
      </w:hyperlink>
    </w:p>
    <w:p w14:paraId="668114EA" w14:textId="77777777" w:rsidR="0032637B" w:rsidRPr="004D79D8" w:rsidRDefault="0032637B" w:rsidP="0032637B">
      <w:pPr>
        <w:spacing w:after="0"/>
        <w:ind w:right="50"/>
        <w:jc w:val="center"/>
        <w:rPr>
          <w:rFonts w:cs="Arial"/>
          <w:b/>
          <w:szCs w:val="20"/>
        </w:rPr>
      </w:pPr>
      <w:r w:rsidRPr="004D79D8">
        <w:rPr>
          <w:rFonts w:cs="Arial"/>
          <w:b/>
          <w:szCs w:val="20"/>
        </w:rPr>
        <w:t>Bureau des plaintes et de la qualité des services : 1 866 917-7903</w:t>
      </w:r>
    </w:p>
    <w:p w14:paraId="010C397E" w14:textId="77777777" w:rsidR="0032637B" w:rsidRPr="00BF53FA" w:rsidRDefault="0032637B" w:rsidP="0032637B">
      <w:pPr>
        <w:spacing w:after="0"/>
        <w:ind w:right="50"/>
        <w:rPr>
          <w:rFonts w:ascii="Arial" w:hAnsi="Arial" w:cs="Arial"/>
          <w:b/>
          <w:i/>
          <w:szCs w:val="20"/>
        </w:rPr>
      </w:pPr>
    </w:p>
    <w:p w14:paraId="4D063A24" w14:textId="77777777" w:rsidR="0032637B" w:rsidRDefault="0032637B" w:rsidP="0032637B">
      <w:pPr>
        <w:spacing w:after="0"/>
        <w:rPr>
          <w:rFonts w:ascii="Arial" w:hAnsi="Arial" w:cs="Arial"/>
          <w:b/>
          <w:i/>
          <w:szCs w:val="20"/>
        </w:rPr>
      </w:pPr>
      <w:r>
        <w:rPr>
          <w:rFonts w:ascii="Arial" w:hAnsi="Arial" w:cs="Arial"/>
          <w:b/>
          <w:i/>
          <w:szCs w:val="20"/>
        </w:rPr>
        <w:br w:type="page"/>
      </w:r>
    </w:p>
    <w:p w14:paraId="02F146BB" w14:textId="77777777" w:rsidR="0032637B" w:rsidRDefault="0032637B" w:rsidP="00C118F6">
      <w:pPr>
        <w:pStyle w:val="Titre2"/>
      </w:pPr>
      <w:r w:rsidRPr="00767B97">
        <w:lastRenderedPageBreak/>
        <w:t>AIDE À LA DÉCISION</w:t>
      </w:r>
    </w:p>
    <w:tbl>
      <w:tblPr>
        <w:tblStyle w:val="Grilledutableau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C118F6" w14:paraId="30AF1F79" w14:textId="77777777" w:rsidTr="00A3238B">
        <w:trPr>
          <w:trHeight w:val="624"/>
        </w:trPr>
        <w:tc>
          <w:tcPr>
            <w:tcW w:w="10490" w:type="dxa"/>
            <w:shd w:val="clear" w:color="auto" w:fill="170A72" w:themeFill="text2"/>
            <w:vAlign w:val="center"/>
          </w:tcPr>
          <w:p w14:paraId="7D333618" w14:textId="77777777" w:rsidR="00C118F6" w:rsidRPr="00C118F6" w:rsidRDefault="00C118F6" w:rsidP="00C118F6">
            <w:pPr>
              <w:spacing w:before="0" w:after="0"/>
              <w:rPr>
                <w:b/>
              </w:rPr>
            </w:pPr>
            <w:r w:rsidRPr="00C118F6">
              <w:rPr>
                <w:b/>
                <w:color w:val="FFFFFF" w:themeColor="background1"/>
              </w:rPr>
              <w:t xml:space="preserve">SIGNALEMENT </w:t>
            </w:r>
            <w:r w:rsidRPr="00C118F6">
              <w:rPr>
                <w:b/>
                <w:color w:val="FFFFFF" w:themeColor="background1"/>
                <w:sz w:val="32"/>
                <w:u w:val="single"/>
              </w:rPr>
              <w:t>OBLIGATOIRE</w:t>
            </w:r>
            <w:r w:rsidRPr="00C118F6">
              <w:rPr>
                <w:b/>
                <w:color w:val="FFFFFF" w:themeColor="background1"/>
                <w:sz w:val="32"/>
              </w:rPr>
              <w:t xml:space="preserve"> </w:t>
            </w:r>
            <w:r w:rsidRPr="00C118F6">
              <w:rPr>
                <w:b/>
                <w:color w:val="FFFFFF" w:themeColor="background1"/>
              </w:rPr>
              <w:t>POUR LES PERSONNES SUIVANTES :</w:t>
            </w:r>
          </w:p>
        </w:tc>
      </w:tr>
      <w:tr w:rsidR="00C118F6" w14:paraId="00D4B423" w14:textId="77777777" w:rsidTr="001C06CD">
        <w:trPr>
          <w:trHeight w:val="283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49572CF6" w14:textId="77777777" w:rsidR="00C118F6" w:rsidRDefault="00C118F6" w:rsidP="00293E26">
            <w:pPr>
              <w:pStyle w:val="Listepuce"/>
              <w:ind w:left="319"/>
            </w:pPr>
            <w:r>
              <w:t>Toute personne majeure qui est hébergée dans une installation maintenue par un établissement qui exploite un centre d’hébergement et de soins de longue durée (CHSLD);</w:t>
            </w:r>
          </w:p>
          <w:p w14:paraId="3064C890" w14:textId="77777777" w:rsidR="00C118F6" w:rsidRDefault="00C118F6" w:rsidP="00293E26">
            <w:pPr>
              <w:pStyle w:val="Listepuce"/>
              <w:ind w:left="319"/>
            </w:pPr>
            <w:r>
              <w:t>Toute personne majeure qui est pris en charge par une ressource intermédiaire (RI) ou par une ressource de type familial (RTF);</w:t>
            </w:r>
          </w:p>
          <w:p w14:paraId="256F0512" w14:textId="77777777" w:rsidR="00C118F6" w:rsidRDefault="00C118F6" w:rsidP="00293E26">
            <w:pPr>
              <w:pStyle w:val="Listepuce"/>
              <w:ind w:left="319"/>
            </w:pPr>
            <w:r>
              <w:t>Toute personne majeure qui est en tutelle ou à l’égard de laquelle un mandat de protection a été homologué;</w:t>
            </w:r>
          </w:p>
          <w:p w14:paraId="2F224554" w14:textId="77777777" w:rsidR="00C118F6" w:rsidRDefault="00C118F6" w:rsidP="00293E26">
            <w:pPr>
              <w:pStyle w:val="Listepuce"/>
              <w:ind w:left="319"/>
            </w:pPr>
            <w:r>
              <w:t>Toute personne majeure dont l’inaptitude à prendre soin d’elle-même ou à administrer ses biens a été constatée par une évaluation médicale, mais qui ne bénéficie pas d’une mesure de protection;</w:t>
            </w:r>
          </w:p>
          <w:p w14:paraId="50CA6D6C" w14:textId="77777777" w:rsidR="00C118F6" w:rsidRPr="00C118F6" w:rsidRDefault="00C118F6" w:rsidP="00293E26">
            <w:pPr>
              <w:pStyle w:val="Listepuce"/>
              <w:ind w:left="319"/>
            </w:pPr>
            <w:r>
              <w:t>Toute autre personne en situation de vulnérabilité qui réside dans une résidence privée pour aînés (RPA).</w:t>
            </w:r>
          </w:p>
        </w:tc>
      </w:tr>
    </w:tbl>
    <w:p w14:paraId="7B0F4567" w14:textId="77777777" w:rsidR="0032637B" w:rsidRPr="005A4DAF" w:rsidRDefault="0032637B" w:rsidP="0032637B">
      <w:pPr>
        <w:pStyle w:val="Paragraphedeliste"/>
        <w:spacing w:after="0"/>
        <w:ind w:right="50"/>
        <w:rPr>
          <w:rFonts w:cs="Arial"/>
          <w:sz w:val="8"/>
          <w:szCs w:val="18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9067"/>
        <w:gridCol w:w="709"/>
        <w:gridCol w:w="709"/>
      </w:tblGrid>
      <w:tr w:rsidR="00293E26" w:rsidRPr="00117040" w14:paraId="43C6A435" w14:textId="77777777" w:rsidTr="0035206D">
        <w:trPr>
          <w:trHeight w:val="340"/>
        </w:trPr>
        <w:tc>
          <w:tcPr>
            <w:tcW w:w="9067" w:type="dxa"/>
            <w:shd w:val="clear" w:color="auto" w:fill="F2F2F2" w:themeFill="background1" w:themeFillShade="F2"/>
            <w:vAlign w:val="center"/>
          </w:tcPr>
          <w:p w14:paraId="13E68472" w14:textId="77777777" w:rsidR="0032637B" w:rsidRPr="00117040" w:rsidRDefault="0032637B" w:rsidP="0035206D">
            <w:pPr>
              <w:spacing w:before="0" w:after="0"/>
              <w:ind w:right="50"/>
              <w:rPr>
                <w:rFonts w:cs="Arial"/>
                <w:b/>
                <w:sz w:val="18"/>
                <w:szCs w:val="18"/>
              </w:rPr>
            </w:pPr>
            <w:r w:rsidRPr="00117040">
              <w:rPr>
                <w:rFonts w:cs="Arial"/>
                <w:b/>
                <w:sz w:val="18"/>
                <w:szCs w:val="18"/>
              </w:rPr>
              <w:t>Signalement d’une situation de maltraitance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D73CA61" w14:textId="77777777" w:rsidR="0032637B" w:rsidRPr="00117040" w:rsidRDefault="0032637B" w:rsidP="00C118F6">
            <w:pPr>
              <w:spacing w:before="0" w:after="0"/>
              <w:ind w:right="50"/>
              <w:jc w:val="center"/>
              <w:rPr>
                <w:rFonts w:cs="Arial"/>
                <w:b/>
                <w:sz w:val="18"/>
                <w:szCs w:val="18"/>
              </w:rPr>
            </w:pPr>
            <w:r w:rsidRPr="00117040">
              <w:rPr>
                <w:rFonts w:cs="Arial"/>
                <w:b/>
                <w:sz w:val="18"/>
                <w:szCs w:val="18"/>
              </w:rPr>
              <w:t>OUI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E27B139" w14:textId="77777777" w:rsidR="0032637B" w:rsidRPr="00117040" w:rsidRDefault="0032637B" w:rsidP="00C118F6">
            <w:pPr>
              <w:spacing w:before="0" w:after="0"/>
              <w:ind w:right="50"/>
              <w:jc w:val="center"/>
              <w:rPr>
                <w:rFonts w:cs="Arial"/>
                <w:b/>
                <w:sz w:val="18"/>
                <w:szCs w:val="18"/>
              </w:rPr>
            </w:pPr>
            <w:r w:rsidRPr="00117040">
              <w:rPr>
                <w:rFonts w:cs="Arial"/>
                <w:b/>
                <w:sz w:val="18"/>
                <w:szCs w:val="18"/>
              </w:rPr>
              <w:t>NON</w:t>
            </w:r>
          </w:p>
        </w:tc>
      </w:tr>
      <w:tr w:rsidR="00293E26" w:rsidRPr="00117040" w14:paraId="62A4D650" w14:textId="77777777" w:rsidTr="007550FE">
        <w:trPr>
          <w:trHeight w:val="567"/>
        </w:trPr>
        <w:tc>
          <w:tcPr>
            <w:tcW w:w="9067" w:type="dxa"/>
            <w:vAlign w:val="center"/>
          </w:tcPr>
          <w:p w14:paraId="3696708D" w14:textId="77777777" w:rsidR="0032637B" w:rsidRPr="00117040" w:rsidRDefault="0032637B" w:rsidP="00C118F6">
            <w:pPr>
              <w:spacing w:before="0" w:after="0"/>
              <w:ind w:right="50"/>
              <w:rPr>
                <w:rFonts w:cs="Arial"/>
                <w:sz w:val="18"/>
                <w:szCs w:val="18"/>
              </w:rPr>
            </w:pPr>
            <w:r w:rsidRPr="00117040">
              <w:rPr>
                <w:rFonts w:cs="Arial"/>
                <w:sz w:val="18"/>
                <w:szCs w:val="18"/>
              </w:rPr>
              <w:t>La personne présumée maltraitée est une personne aînée OU majeure dont la capacité de demander ou d’obtenir de l’aide est limitée temporairement ou de façon permanente.</w:t>
            </w:r>
          </w:p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21247240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468AF42" w14:textId="77777777" w:rsidR="0032637B" w:rsidRPr="00117040" w:rsidRDefault="007550FE" w:rsidP="007550FE">
                <w:pPr>
                  <w:spacing w:before="0" w:after="0"/>
                  <w:ind w:right="50"/>
                  <w:jc w:val="center"/>
                  <w:rPr>
                    <w:rFonts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13046601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184F3D" w14:textId="77777777" w:rsidR="0032637B" w:rsidRPr="00117040" w:rsidRDefault="0032637B" w:rsidP="00C118F6">
                <w:pPr>
                  <w:spacing w:before="0"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293E26" w:rsidRPr="00117040" w14:paraId="742F15BC" w14:textId="77777777" w:rsidTr="007550FE">
        <w:trPr>
          <w:trHeight w:val="397"/>
        </w:trPr>
        <w:tc>
          <w:tcPr>
            <w:tcW w:w="9067" w:type="dxa"/>
            <w:vAlign w:val="center"/>
          </w:tcPr>
          <w:p w14:paraId="68BE9E57" w14:textId="77777777" w:rsidR="0032637B" w:rsidRPr="00117040" w:rsidRDefault="0032637B" w:rsidP="00C118F6">
            <w:pPr>
              <w:spacing w:before="0" w:after="0"/>
              <w:ind w:right="50"/>
              <w:rPr>
                <w:rFonts w:cs="Arial"/>
                <w:sz w:val="18"/>
                <w:szCs w:val="18"/>
              </w:rPr>
            </w:pPr>
            <w:r w:rsidRPr="00117040">
              <w:rPr>
                <w:rFonts w:cs="Arial"/>
                <w:sz w:val="18"/>
                <w:szCs w:val="18"/>
              </w:rPr>
              <w:t>Elle a subi un geste singulier ou répétitif OU un défaut d’action appropriée.</w:t>
            </w:r>
          </w:p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14144335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CD634B" w14:textId="77777777" w:rsidR="0032637B" w:rsidRPr="00117040" w:rsidRDefault="0032637B" w:rsidP="007550FE">
                <w:pPr>
                  <w:spacing w:before="0" w:after="0"/>
                  <w:ind w:right="5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-19344320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671F78" w14:textId="77777777" w:rsidR="0032637B" w:rsidRPr="00117040" w:rsidRDefault="0032637B" w:rsidP="00C118F6">
                <w:pPr>
                  <w:spacing w:before="0"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293E26" w:rsidRPr="00117040" w14:paraId="08EA74D2" w14:textId="77777777" w:rsidTr="007550FE">
        <w:trPr>
          <w:trHeight w:val="397"/>
        </w:trPr>
        <w:tc>
          <w:tcPr>
            <w:tcW w:w="9067" w:type="dxa"/>
            <w:vAlign w:val="center"/>
          </w:tcPr>
          <w:p w14:paraId="4D61B0A7" w14:textId="77777777" w:rsidR="0032637B" w:rsidRPr="00117040" w:rsidRDefault="0032637B" w:rsidP="00C118F6">
            <w:pPr>
              <w:spacing w:before="0" w:after="0"/>
              <w:ind w:right="50"/>
              <w:rPr>
                <w:rFonts w:cs="Arial"/>
                <w:sz w:val="18"/>
                <w:szCs w:val="18"/>
              </w:rPr>
            </w:pPr>
            <w:r w:rsidRPr="00117040">
              <w:rPr>
                <w:rFonts w:cs="Arial"/>
                <w:sz w:val="18"/>
                <w:szCs w:val="18"/>
              </w:rPr>
              <w:t>Le geste ou le défaut d’action, intentionnel ou non, cause du tort ou de la détresse à la personne.</w:t>
            </w:r>
          </w:p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2811655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C2CB1D" w14:textId="77777777" w:rsidR="0032637B" w:rsidRPr="00117040" w:rsidRDefault="0032637B" w:rsidP="007550FE">
                <w:pPr>
                  <w:spacing w:before="0" w:after="0"/>
                  <w:ind w:right="5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-1985538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F6E636" w14:textId="77777777" w:rsidR="0032637B" w:rsidRPr="00117040" w:rsidRDefault="0032637B" w:rsidP="00C118F6">
                <w:pPr>
                  <w:spacing w:before="0"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293E26" w:rsidRPr="00117040" w14:paraId="34F6F9D2" w14:textId="77777777" w:rsidTr="007550FE">
        <w:trPr>
          <w:trHeight w:val="397"/>
        </w:trPr>
        <w:tc>
          <w:tcPr>
            <w:tcW w:w="9067" w:type="dxa"/>
            <w:vAlign w:val="center"/>
          </w:tcPr>
          <w:p w14:paraId="25904F8B" w14:textId="77777777" w:rsidR="0032637B" w:rsidRPr="00117040" w:rsidRDefault="0032637B" w:rsidP="00C118F6">
            <w:pPr>
              <w:spacing w:before="0" w:after="0"/>
              <w:ind w:right="50"/>
              <w:rPr>
                <w:rFonts w:cs="Arial"/>
                <w:sz w:val="18"/>
                <w:szCs w:val="18"/>
              </w:rPr>
            </w:pPr>
            <w:r w:rsidRPr="00117040">
              <w:rPr>
                <w:rFonts w:cs="Arial"/>
                <w:sz w:val="18"/>
                <w:szCs w:val="18"/>
              </w:rPr>
              <w:t>Le geste ou le défaut d’action se produit dans une relation où il devrait y avoir de la confiance.</w:t>
            </w:r>
          </w:p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-13376862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484444" w14:textId="77777777" w:rsidR="0032637B" w:rsidRPr="00117040" w:rsidRDefault="0032637B" w:rsidP="007550FE">
                <w:pPr>
                  <w:spacing w:before="0" w:after="0"/>
                  <w:ind w:right="5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-3631392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6FA417" w14:textId="77777777" w:rsidR="0032637B" w:rsidRPr="00117040" w:rsidRDefault="0032637B" w:rsidP="00C118F6">
                <w:pPr>
                  <w:spacing w:before="0"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293E26" w:rsidRPr="00117040" w14:paraId="4091D49C" w14:textId="77777777" w:rsidTr="001C06CD">
        <w:trPr>
          <w:trHeight w:val="850"/>
        </w:trPr>
        <w:tc>
          <w:tcPr>
            <w:tcW w:w="10485" w:type="dxa"/>
            <w:gridSpan w:val="3"/>
            <w:vAlign w:val="center"/>
          </w:tcPr>
          <w:p w14:paraId="01DAC3AF" w14:textId="77777777" w:rsidR="0032637B" w:rsidRPr="00117040" w:rsidRDefault="0032637B" w:rsidP="00C118F6">
            <w:pPr>
              <w:spacing w:before="0" w:after="0"/>
              <w:ind w:right="50"/>
              <w:jc w:val="center"/>
              <w:rPr>
                <w:rFonts w:cs="Arial"/>
                <w:b/>
                <w:sz w:val="18"/>
                <w:szCs w:val="18"/>
              </w:rPr>
            </w:pPr>
            <w:r w:rsidRPr="00A20EA5">
              <w:rPr>
                <w:rFonts w:cs="Arial"/>
                <w:b/>
                <w:color w:val="FF0000"/>
                <w:sz w:val="18"/>
                <w:szCs w:val="18"/>
              </w:rPr>
              <w:t>Si vous répondez OUI à ces quatre questions</w:t>
            </w:r>
            <w:r w:rsidRPr="00117040">
              <w:rPr>
                <w:rFonts w:cs="Arial"/>
                <w:b/>
                <w:sz w:val="18"/>
                <w:szCs w:val="18"/>
              </w:rPr>
              <w:t xml:space="preserve">, vous êtes devant une situation </w:t>
            </w:r>
            <w:r w:rsidRPr="00F051BA">
              <w:rPr>
                <w:rFonts w:cs="Arial"/>
                <w:b/>
                <w:color w:val="FF0000"/>
                <w:sz w:val="18"/>
                <w:szCs w:val="18"/>
                <w:u w:val="single"/>
              </w:rPr>
              <w:t>qui doit obligatoirement</w:t>
            </w:r>
            <w:r w:rsidRPr="00F051BA">
              <w:rPr>
                <w:rFonts w:cs="Arial"/>
                <w:b/>
                <w:color w:val="FF0000"/>
                <w:sz w:val="18"/>
                <w:szCs w:val="18"/>
              </w:rPr>
              <w:t xml:space="preserve"> </w:t>
            </w:r>
            <w:r w:rsidRPr="00117040">
              <w:rPr>
                <w:rFonts w:cs="Arial"/>
                <w:b/>
                <w:sz w:val="18"/>
                <w:szCs w:val="18"/>
              </w:rPr>
              <w:t xml:space="preserve">être signalée </w:t>
            </w:r>
            <w:r>
              <w:rPr>
                <w:rFonts w:cs="Arial"/>
                <w:b/>
                <w:sz w:val="18"/>
                <w:szCs w:val="18"/>
              </w:rPr>
              <w:t>à la</w:t>
            </w:r>
            <w:r w:rsidRPr="00117040">
              <w:rPr>
                <w:rFonts w:cs="Arial"/>
                <w:b/>
                <w:sz w:val="18"/>
                <w:szCs w:val="18"/>
              </w:rPr>
              <w:t xml:space="preserve"> CPQS en vertu de la loi </w:t>
            </w:r>
            <w:r w:rsidRPr="00F051BA">
              <w:rPr>
                <w:rFonts w:cs="Arial"/>
                <w:b/>
                <w:sz w:val="18"/>
                <w:szCs w:val="18"/>
              </w:rPr>
              <w:t>visant à lutter contre la maltraitance envers les aînés et toute autre personne majeure en situation de vulnérabilité.</w:t>
            </w:r>
          </w:p>
        </w:tc>
      </w:tr>
    </w:tbl>
    <w:p w14:paraId="35963BD1" w14:textId="77777777" w:rsidR="00B878B2" w:rsidRDefault="00B878B2" w:rsidP="00293E26">
      <w:pPr>
        <w:spacing w:before="0" w:after="0"/>
        <w:ind w:right="50"/>
        <w:rPr>
          <w:rFonts w:cs="Arial"/>
          <w:b/>
          <w:sz w:val="18"/>
          <w:szCs w:val="18"/>
          <w:u w:val="single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9067"/>
        <w:gridCol w:w="709"/>
        <w:gridCol w:w="709"/>
      </w:tblGrid>
      <w:tr w:rsidR="00B405AF" w:rsidRPr="00117040" w14:paraId="32E9F19D" w14:textId="77777777" w:rsidTr="0035206D">
        <w:trPr>
          <w:trHeight w:val="340"/>
        </w:trPr>
        <w:tc>
          <w:tcPr>
            <w:tcW w:w="9067" w:type="dxa"/>
            <w:shd w:val="clear" w:color="auto" w:fill="F2F2F2" w:themeFill="background1" w:themeFillShade="F2"/>
            <w:vAlign w:val="center"/>
          </w:tcPr>
          <w:p w14:paraId="5F8194EB" w14:textId="77777777" w:rsidR="00B405AF" w:rsidRPr="00117040" w:rsidRDefault="00B405AF" w:rsidP="00E34CD6">
            <w:pPr>
              <w:spacing w:before="0" w:after="0"/>
              <w:ind w:right="50"/>
              <w:rPr>
                <w:rFonts w:cs="Arial"/>
                <w:b/>
                <w:sz w:val="18"/>
                <w:szCs w:val="18"/>
              </w:rPr>
            </w:pPr>
            <w:r w:rsidRPr="00117040">
              <w:rPr>
                <w:rFonts w:cs="Arial"/>
                <w:b/>
                <w:sz w:val="18"/>
                <w:szCs w:val="18"/>
              </w:rPr>
              <w:t xml:space="preserve">Signalement d’une </w:t>
            </w:r>
            <w:r>
              <w:rPr>
                <w:rFonts w:cs="Arial"/>
                <w:b/>
                <w:sz w:val="18"/>
                <w:szCs w:val="18"/>
              </w:rPr>
              <w:t>maltraitance</w:t>
            </w:r>
            <w:r w:rsidRPr="00117040">
              <w:rPr>
                <w:rFonts w:cs="Arial"/>
                <w:b/>
                <w:sz w:val="18"/>
                <w:szCs w:val="18"/>
              </w:rPr>
              <w:t xml:space="preserve"> entre usagers</w:t>
            </w:r>
            <w:r>
              <w:rPr>
                <w:rFonts w:cs="Arial"/>
                <w:b/>
                <w:sz w:val="18"/>
                <w:szCs w:val="18"/>
              </w:rPr>
              <w:t xml:space="preserve"> (ex. : agression entre usagers)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93AECF7" w14:textId="77777777" w:rsidR="00B405AF" w:rsidRPr="00117040" w:rsidRDefault="00B405AF" w:rsidP="00E34CD6">
            <w:pPr>
              <w:spacing w:before="0" w:after="0"/>
              <w:ind w:right="50"/>
              <w:jc w:val="center"/>
              <w:rPr>
                <w:rFonts w:cs="Arial"/>
                <w:b/>
                <w:sz w:val="18"/>
                <w:szCs w:val="18"/>
              </w:rPr>
            </w:pPr>
            <w:r w:rsidRPr="00117040">
              <w:rPr>
                <w:rFonts w:cs="Arial"/>
                <w:b/>
                <w:sz w:val="18"/>
                <w:szCs w:val="18"/>
              </w:rPr>
              <w:t>OUI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4A1814B" w14:textId="77777777" w:rsidR="00B405AF" w:rsidRPr="00117040" w:rsidRDefault="00B405AF" w:rsidP="00E34CD6">
            <w:pPr>
              <w:spacing w:before="0" w:after="0"/>
              <w:ind w:right="50"/>
              <w:jc w:val="center"/>
              <w:rPr>
                <w:rFonts w:cs="Arial"/>
                <w:b/>
                <w:sz w:val="18"/>
                <w:szCs w:val="18"/>
              </w:rPr>
            </w:pPr>
            <w:r w:rsidRPr="00117040">
              <w:rPr>
                <w:rFonts w:cs="Arial"/>
                <w:b/>
                <w:sz w:val="18"/>
                <w:szCs w:val="18"/>
              </w:rPr>
              <w:t>NON</w:t>
            </w:r>
          </w:p>
        </w:tc>
      </w:tr>
      <w:tr w:rsidR="00B405AF" w:rsidRPr="00117040" w14:paraId="158DAB7C" w14:textId="77777777" w:rsidTr="0035206D">
        <w:trPr>
          <w:trHeight w:val="397"/>
        </w:trPr>
        <w:tc>
          <w:tcPr>
            <w:tcW w:w="9067" w:type="dxa"/>
            <w:vAlign w:val="center"/>
          </w:tcPr>
          <w:p w14:paraId="53E6E5EE" w14:textId="77777777" w:rsidR="00B405AF" w:rsidRPr="00117040" w:rsidRDefault="00B405AF" w:rsidP="00E34CD6">
            <w:pPr>
              <w:spacing w:before="0" w:after="0"/>
              <w:ind w:right="5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personne présumée maltraitée a subi des conséquences.</w:t>
            </w:r>
          </w:p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2755333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0FC9C1" w14:textId="77777777" w:rsidR="00B405AF" w:rsidRPr="00117040" w:rsidRDefault="00B405AF" w:rsidP="00E34CD6">
                <w:pPr>
                  <w:spacing w:before="0"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-3614414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BBD956" w14:textId="77777777" w:rsidR="00B405AF" w:rsidRPr="00117040" w:rsidRDefault="00B405AF" w:rsidP="00E34CD6">
                <w:pPr>
                  <w:spacing w:before="0"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B405AF" w:rsidRPr="00117040" w14:paraId="34BEF94C" w14:textId="77777777" w:rsidTr="0035206D">
        <w:trPr>
          <w:trHeight w:val="624"/>
        </w:trPr>
        <w:tc>
          <w:tcPr>
            <w:tcW w:w="10485" w:type="dxa"/>
            <w:gridSpan w:val="3"/>
            <w:vAlign w:val="center"/>
          </w:tcPr>
          <w:p w14:paraId="76F87575" w14:textId="77777777" w:rsidR="00B405AF" w:rsidRPr="00117040" w:rsidRDefault="00B405AF" w:rsidP="00E34CD6">
            <w:pPr>
              <w:spacing w:before="0" w:after="0"/>
              <w:ind w:right="50"/>
              <w:jc w:val="center"/>
              <w:rPr>
                <w:rFonts w:cs="Arial"/>
                <w:b/>
                <w:sz w:val="18"/>
                <w:szCs w:val="18"/>
              </w:rPr>
            </w:pPr>
            <w:r w:rsidRPr="00B405AF">
              <w:rPr>
                <w:rFonts w:cs="Arial"/>
                <w:b/>
                <w:color w:val="FF0000"/>
                <w:sz w:val="18"/>
                <w:szCs w:val="18"/>
              </w:rPr>
              <w:t xml:space="preserve">Si vous répondez OUI à cette question, </w:t>
            </w:r>
            <w:r w:rsidRPr="00117040">
              <w:rPr>
                <w:rFonts w:cs="Arial"/>
                <w:b/>
                <w:sz w:val="18"/>
                <w:szCs w:val="18"/>
              </w:rPr>
              <w:t xml:space="preserve">vous êtes devant une situation </w:t>
            </w:r>
            <w:r w:rsidRPr="00B405AF">
              <w:rPr>
                <w:rFonts w:cs="Arial"/>
                <w:b/>
                <w:color w:val="FF0000"/>
                <w:sz w:val="18"/>
                <w:szCs w:val="18"/>
                <w:u w:val="single"/>
              </w:rPr>
              <w:t>qui doit obligatoirement</w:t>
            </w:r>
            <w:r w:rsidRPr="00B405AF">
              <w:rPr>
                <w:rFonts w:cs="Arial"/>
                <w:b/>
                <w:color w:val="FF0000"/>
                <w:sz w:val="18"/>
                <w:szCs w:val="18"/>
              </w:rPr>
              <w:t xml:space="preserve"> </w:t>
            </w:r>
            <w:r w:rsidRPr="00117040">
              <w:rPr>
                <w:rFonts w:cs="Arial"/>
                <w:b/>
                <w:sz w:val="18"/>
                <w:szCs w:val="18"/>
              </w:rPr>
              <w:t xml:space="preserve">être signalée </w:t>
            </w:r>
            <w:r>
              <w:rPr>
                <w:rFonts w:cs="Arial"/>
                <w:b/>
                <w:sz w:val="18"/>
                <w:szCs w:val="18"/>
              </w:rPr>
              <w:t>à la</w:t>
            </w:r>
            <w:r w:rsidRPr="00117040">
              <w:rPr>
                <w:rFonts w:cs="Arial"/>
                <w:b/>
                <w:sz w:val="18"/>
                <w:szCs w:val="18"/>
              </w:rPr>
              <w:t xml:space="preserve"> CPQS en vertu des lignes directrices ministérielles sur la déclaration des incidents et accidents</w:t>
            </w:r>
          </w:p>
        </w:tc>
      </w:tr>
    </w:tbl>
    <w:p w14:paraId="1D6EB2C0" w14:textId="77777777" w:rsidR="00B405AF" w:rsidRDefault="00B405AF" w:rsidP="00293E26">
      <w:pPr>
        <w:spacing w:before="0" w:after="0"/>
        <w:ind w:right="50"/>
        <w:rPr>
          <w:rFonts w:cs="Arial"/>
          <w:b/>
          <w:sz w:val="18"/>
          <w:szCs w:val="18"/>
          <w:u w:val="single"/>
        </w:rPr>
      </w:pPr>
    </w:p>
    <w:tbl>
      <w:tblPr>
        <w:tblStyle w:val="Grilledutableau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C118F6" w14:paraId="476437BB" w14:textId="77777777" w:rsidTr="00A3238B">
        <w:trPr>
          <w:trHeight w:val="624"/>
        </w:trPr>
        <w:tc>
          <w:tcPr>
            <w:tcW w:w="10490" w:type="dxa"/>
            <w:shd w:val="clear" w:color="auto" w:fill="170A72" w:themeFill="text2"/>
            <w:vAlign w:val="center"/>
          </w:tcPr>
          <w:p w14:paraId="3ACC36EF" w14:textId="77777777" w:rsidR="00C118F6" w:rsidRPr="00C118F6" w:rsidRDefault="00C118F6" w:rsidP="00BF68E2">
            <w:pPr>
              <w:spacing w:before="0" w:after="0"/>
              <w:rPr>
                <w:b/>
              </w:rPr>
            </w:pPr>
            <w:r w:rsidRPr="00C118F6">
              <w:rPr>
                <w:b/>
                <w:color w:val="FFFFFF" w:themeColor="background1"/>
              </w:rPr>
              <w:t xml:space="preserve">SIGNALEMENT </w:t>
            </w:r>
            <w:r>
              <w:rPr>
                <w:b/>
                <w:color w:val="FFFFFF" w:themeColor="background1"/>
                <w:sz w:val="32"/>
                <w:u w:val="single"/>
              </w:rPr>
              <w:t>VOLONTAIRE</w:t>
            </w:r>
            <w:r>
              <w:rPr>
                <w:b/>
                <w:color w:val="FFFFFF" w:themeColor="background1"/>
              </w:rPr>
              <w:t xml:space="preserve"> </w:t>
            </w:r>
            <w:r w:rsidRPr="00C118F6">
              <w:rPr>
                <w:b/>
                <w:color w:val="FFFFFF" w:themeColor="background1"/>
              </w:rPr>
              <w:t>:</w:t>
            </w:r>
          </w:p>
        </w:tc>
      </w:tr>
    </w:tbl>
    <w:p w14:paraId="6ABAD0A8" w14:textId="77777777" w:rsidR="00A3238B" w:rsidRPr="00A3238B" w:rsidRDefault="00A3238B" w:rsidP="00A3238B">
      <w:pPr>
        <w:pStyle w:val="Paragraphedeliste"/>
        <w:spacing w:before="120" w:after="120"/>
        <w:ind w:right="50"/>
        <w:rPr>
          <w:rFonts w:cs="Arial"/>
          <w:color w:val="08A0A0" w:themeColor="accent2"/>
          <w:sz w:val="20"/>
          <w:szCs w:val="18"/>
        </w:rPr>
      </w:pPr>
      <w:r w:rsidRPr="00A3238B">
        <w:rPr>
          <w:rFonts w:cs="Arial"/>
          <w:color w:val="08A0A0" w:themeColor="accent2"/>
          <w:sz w:val="20"/>
          <w:szCs w:val="18"/>
        </w:rPr>
        <w:t xml:space="preserve">Ne répond pas aux critères de signalement obligatoire ci-haut, mais </w:t>
      </w:r>
      <w:r w:rsidR="001C06CD">
        <w:rPr>
          <w:rFonts w:cs="Arial"/>
          <w:color w:val="08A0A0" w:themeColor="accent2"/>
          <w:sz w:val="20"/>
          <w:szCs w:val="18"/>
        </w:rPr>
        <w:t>répond aux critères ci-dessous</w:t>
      </w:r>
      <w:r w:rsidRPr="00A3238B">
        <w:rPr>
          <w:rFonts w:cs="Arial"/>
          <w:color w:val="08A0A0" w:themeColor="accent2"/>
          <w:sz w:val="20"/>
          <w:szCs w:val="18"/>
        </w:rPr>
        <w:t xml:space="preserve">. 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9067"/>
        <w:gridCol w:w="709"/>
        <w:gridCol w:w="709"/>
      </w:tblGrid>
      <w:tr w:rsidR="00C118F6" w:rsidRPr="00117040" w14:paraId="3DD50188" w14:textId="77777777" w:rsidTr="00293E26">
        <w:trPr>
          <w:trHeight w:val="340"/>
        </w:trPr>
        <w:tc>
          <w:tcPr>
            <w:tcW w:w="9067" w:type="dxa"/>
            <w:shd w:val="clear" w:color="auto" w:fill="F2F2F2" w:themeFill="background1" w:themeFillShade="F2"/>
            <w:vAlign w:val="center"/>
          </w:tcPr>
          <w:p w14:paraId="1BE3A110" w14:textId="77777777" w:rsidR="0032637B" w:rsidRPr="00117040" w:rsidRDefault="0032637B" w:rsidP="00C118F6">
            <w:pPr>
              <w:spacing w:before="0" w:after="0"/>
              <w:ind w:right="50"/>
              <w:rPr>
                <w:rFonts w:cs="Arial"/>
                <w:b/>
                <w:sz w:val="18"/>
                <w:szCs w:val="18"/>
              </w:rPr>
            </w:pPr>
            <w:r w:rsidRPr="00117040">
              <w:rPr>
                <w:rFonts w:cs="Arial"/>
                <w:b/>
                <w:sz w:val="18"/>
                <w:szCs w:val="18"/>
              </w:rPr>
              <w:t>Signalement d’une situation de maltraitance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6A6A919" w14:textId="77777777" w:rsidR="0032637B" w:rsidRPr="00117040" w:rsidRDefault="0032637B" w:rsidP="00C118F6">
            <w:pPr>
              <w:spacing w:before="0" w:after="0"/>
              <w:ind w:right="50"/>
              <w:jc w:val="center"/>
              <w:rPr>
                <w:rFonts w:cs="Arial"/>
                <w:b/>
                <w:sz w:val="18"/>
                <w:szCs w:val="18"/>
              </w:rPr>
            </w:pPr>
            <w:r w:rsidRPr="00117040">
              <w:rPr>
                <w:rFonts w:cs="Arial"/>
                <w:b/>
                <w:sz w:val="18"/>
                <w:szCs w:val="18"/>
              </w:rPr>
              <w:t>OUI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2B1E618" w14:textId="77777777" w:rsidR="0032637B" w:rsidRPr="00117040" w:rsidRDefault="0032637B" w:rsidP="00C118F6">
            <w:pPr>
              <w:spacing w:before="0" w:after="0"/>
              <w:ind w:right="50"/>
              <w:jc w:val="center"/>
              <w:rPr>
                <w:rFonts w:cs="Arial"/>
                <w:b/>
                <w:sz w:val="18"/>
                <w:szCs w:val="18"/>
              </w:rPr>
            </w:pPr>
            <w:r w:rsidRPr="00117040">
              <w:rPr>
                <w:rFonts w:cs="Arial"/>
                <w:b/>
                <w:sz w:val="18"/>
                <w:szCs w:val="18"/>
              </w:rPr>
              <w:t>NON</w:t>
            </w:r>
          </w:p>
        </w:tc>
      </w:tr>
      <w:tr w:rsidR="00C118F6" w:rsidRPr="00117040" w14:paraId="65FE3C50" w14:textId="77777777" w:rsidTr="00293E26">
        <w:trPr>
          <w:trHeight w:val="567"/>
        </w:trPr>
        <w:tc>
          <w:tcPr>
            <w:tcW w:w="9067" w:type="dxa"/>
            <w:vAlign w:val="center"/>
          </w:tcPr>
          <w:p w14:paraId="2FA89DF1" w14:textId="77777777" w:rsidR="0032637B" w:rsidRPr="00117040" w:rsidRDefault="0032637B" w:rsidP="00C118F6">
            <w:pPr>
              <w:spacing w:before="0" w:after="0"/>
              <w:ind w:right="50"/>
              <w:rPr>
                <w:rFonts w:cs="Arial"/>
                <w:sz w:val="18"/>
                <w:szCs w:val="18"/>
              </w:rPr>
            </w:pPr>
            <w:r w:rsidRPr="00117040">
              <w:rPr>
                <w:rFonts w:cs="Arial"/>
                <w:sz w:val="18"/>
                <w:szCs w:val="18"/>
              </w:rPr>
              <w:t xml:space="preserve">La personne concernée </w:t>
            </w:r>
            <w:r>
              <w:rPr>
                <w:rFonts w:cs="Arial"/>
                <w:sz w:val="18"/>
                <w:szCs w:val="18"/>
              </w:rPr>
              <w:t xml:space="preserve">(ou son représentant légal) </w:t>
            </w:r>
            <w:r w:rsidRPr="00117040">
              <w:rPr>
                <w:rFonts w:cs="Arial"/>
                <w:sz w:val="18"/>
                <w:szCs w:val="18"/>
              </w:rPr>
              <w:t xml:space="preserve">consent à ce que vous transmettiez des informations confidentielles la concernant </w:t>
            </w:r>
            <w:r>
              <w:rPr>
                <w:rFonts w:cs="Arial"/>
                <w:sz w:val="18"/>
                <w:szCs w:val="18"/>
              </w:rPr>
              <w:t>à la</w:t>
            </w:r>
            <w:r w:rsidRPr="00117040">
              <w:rPr>
                <w:rFonts w:cs="Arial"/>
                <w:sz w:val="18"/>
                <w:szCs w:val="18"/>
              </w:rPr>
              <w:t xml:space="preserve"> CPQS.</w:t>
            </w:r>
          </w:p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5370200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BFF0BA" w14:textId="77777777" w:rsidR="0032637B" w:rsidRPr="00117040" w:rsidRDefault="0032637B" w:rsidP="00C118F6">
                <w:pPr>
                  <w:spacing w:before="0"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-6937600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830907" w14:textId="77777777" w:rsidR="0032637B" w:rsidRPr="00117040" w:rsidRDefault="0032637B" w:rsidP="00C118F6">
                <w:pPr>
                  <w:spacing w:before="0"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C118F6" w:rsidRPr="00117040" w14:paraId="4F884919" w14:textId="77777777" w:rsidTr="00293E26">
        <w:trPr>
          <w:trHeight w:val="397"/>
        </w:trPr>
        <w:tc>
          <w:tcPr>
            <w:tcW w:w="9067" w:type="dxa"/>
            <w:vAlign w:val="center"/>
          </w:tcPr>
          <w:p w14:paraId="655CC30B" w14:textId="77777777" w:rsidR="0032637B" w:rsidRPr="00117040" w:rsidRDefault="0032637B" w:rsidP="00C118F6">
            <w:pPr>
              <w:spacing w:before="0" w:after="0"/>
              <w:ind w:right="50"/>
              <w:rPr>
                <w:rFonts w:cs="Arial"/>
                <w:sz w:val="18"/>
                <w:szCs w:val="18"/>
              </w:rPr>
            </w:pPr>
            <w:r w:rsidRPr="00117040">
              <w:rPr>
                <w:rFonts w:cs="Arial"/>
                <w:sz w:val="18"/>
                <w:szCs w:val="18"/>
              </w:rPr>
              <w:t xml:space="preserve">Vous jugez utile de porter la situation à l’attention </w:t>
            </w:r>
            <w:r>
              <w:rPr>
                <w:rFonts w:cs="Arial"/>
                <w:sz w:val="18"/>
                <w:szCs w:val="18"/>
              </w:rPr>
              <w:t>de la</w:t>
            </w:r>
            <w:r w:rsidRPr="00117040">
              <w:rPr>
                <w:rFonts w:cs="Arial"/>
                <w:sz w:val="18"/>
                <w:szCs w:val="18"/>
              </w:rPr>
              <w:t xml:space="preserve"> CPQS.</w:t>
            </w:r>
          </w:p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2772298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B3721C" w14:textId="77777777" w:rsidR="0032637B" w:rsidRPr="00117040" w:rsidRDefault="0032637B" w:rsidP="00C118F6">
                <w:pPr>
                  <w:spacing w:before="0"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709" w:type="dxa"/>
            <w:vAlign w:val="center"/>
          </w:tcPr>
          <w:sdt>
            <w:sdtPr>
              <w:rPr>
                <w:rFonts w:cs="Arial"/>
                <w:sz w:val="18"/>
                <w:szCs w:val="18"/>
              </w:rPr>
              <w:id w:val="16342204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2D7257" w14:textId="77777777" w:rsidR="0032637B" w:rsidRPr="00117040" w:rsidRDefault="0032637B" w:rsidP="00C118F6">
                <w:pPr>
                  <w:spacing w:before="0"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C118F6" w:rsidRPr="00117040" w14:paraId="6F2087B8" w14:textId="77777777" w:rsidTr="001C06CD">
        <w:trPr>
          <w:trHeight w:val="680"/>
        </w:trPr>
        <w:tc>
          <w:tcPr>
            <w:tcW w:w="10485" w:type="dxa"/>
            <w:gridSpan w:val="3"/>
            <w:vAlign w:val="center"/>
          </w:tcPr>
          <w:p w14:paraId="3A692796" w14:textId="77777777" w:rsidR="0032637B" w:rsidRPr="00117040" w:rsidRDefault="0032637B" w:rsidP="00C118F6">
            <w:pPr>
              <w:spacing w:before="0" w:after="0"/>
              <w:ind w:right="50"/>
              <w:jc w:val="center"/>
              <w:rPr>
                <w:rFonts w:cs="Arial"/>
                <w:b/>
                <w:sz w:val="18"/>
                <w:szCs w:val="18"/>
              </w:rPr>
            </w:pPr>
            <w:r w:rsidRPr="002F429C">
              <w:rPr>
                <w:rFonts w:cs="Arial"/>
                <w:b/>
                <w:color w:val="08A0A0" w:themeColor="accent2"/>
                <w:sz w:val="18"/>
                <w:szCs w:val="18"/>
              </w:rPr>
              <w:t xml:space="preserve">Si vous répondez OUI à ces deux questions, </w:t>
            </w:r>
            <w:r w:rsidRPr="00117040">
              <w:rPr>
                <w:rFonts w:cs="Arial"/>
                <w:b/>
                <w:sz w:val="18"/>
                <w:szCs w:val="18"/>
              </w:rPr>
              <w:t xml:space="preserve">vous êtes devant une situation </w:t>
            </w:r>
            <w:r w:rsidRPr="002F429C">
              <w:rPr>
                <w:rFonts w:cs="Arial"/>
                <w:b/>
                <w:color w:val="08A0A0" w:themeColor="accent2"/>
                <w:sz w:val="18"/>
                <w:szCs w:val="18"/>
                <w:u w:val="single"/>
              </w:rPr>
              <w:t>qui peut</w:t>
            </w:r>
            <w:r w:rsidRPr="002F429C">
              <w:rPr>
                <w:rFonts w:cs="Arial"/>
                <w:b/>
                <w:color w:val="08A0A0" w:themeColor="accent2"/>
                <w:sz w:val="18"/>
                <w:szCs w:val="18"/>
              </w:rPr>
              <w:t xml:space="preserve"> </w:t>
            </w:r>
            <w:r w:rsidRPr="00117040">
              <w:rPr>
                <w:rFonts w:cs="Arial"/>
                <w:b/>
                <w:sz w:val="18"/>
                <w:szCs w:val="18"/>
              </w:rPr>
              <w:t xml:space="preserve">être signalée </w:t>
            </w:r>
            <w:r>
              <w:rPr>
                <w:rFonts w:cs="Arial"/>
                <w:b/>
                <w:sz w:val="18"/>
                <w:szCs w:val="18"/>
              </w:rPr>
              <w:t>à la</w:t>
            </w:r>
            <w:r w:rsidRPr="00117040">
              <w:rPr>
                <w:rFonts w:cs="Arial"/>
                <w:b/>
                <w:sz w:val="18"/>
                <w:szCs w:val="18"/>
              </w:rPr>
              <w:t xml:space="preserve"> CPQS en vertu de la loi </w:t>
            </w:r>
            <w:r w:rsidRPr="00F051BA">
              <w:rPr>
                <w:rFonts w:cs="Arial"/>
                <w:b/>
                <w:sz w:val="18"/>
                <w:szCs w:val="18"/>
              </w:rPr>
              <w:t>visant à lutter contre la maltraitance envers les aînés et toute autre personne majeure en situation de vulnérabilité.</w:t>
            </w:r>
          </w:p>
        </w:tc>
      </w:tr>
    </w:tbl>
    <w:p w14:paraId="4E03A311" w14:textId="77777777" w:rsidR="00CA62F4" w:rsidRDefault="00CA62F4" w:rsidP="005A4DAF"/>
    <w:sectPr w:rsidR="00CA62F4" w:rsidSect="00A3238B">
      <w:headerReference w:type="default" r:id="rId20"/>
      <w:footerReference w:type="default" r:id="rId21"/>
      <w:pgSz w:w="12240" w:h="15840"/>
      <w:pgMar w:top="1985" w:right="1134" w:bottom="851" w:left="1134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9B7F9" w14:textId="77777777" w:rsidR="00797E6C" w:rsidRDefault="00797E6C" w:rsidP="002341A1">
      <w:r>
        <w:separator/>
      </w:r>
    </w:p>
  </w:endnote>
  <w:endnote w:type="continuationSeparator" w:id="0">
    <w:p w14:paraId="5D2F7735" w14:textId="77777777" w:rsidR="00797E6C" w:rsidRDefault="00797E6C" w:rsidP="00234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A9419" w14:textId="77777777" w:rsidR="00B878B2" w:rsidRDefault="00B878B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A9A51" w14:textId="77777777" w:rsidR="0063107B" w:rsidRDefault="00273541">
    <w:pPr>
      <w:pStyle w:val="Pieddepage"/>
    </w:pPr>
    <w:r>
      <w:rPr>
        <w:noProof/>
        <w:lang w:eastAsia="fr-CA"/>
      </w:rPr>
      <w:drawing>
        <wp:anchor distT="0" distB="0" distL="114300" distR="114300" simplePos="0" relativeHeight="251668480" behindDoc="1" locked="0" layoutInCell="1" allowOverlap="1" wp14:anchorId="545235D3" wp14:editId="70E7B9B7">
          <wp:simplePos x="0" y="0"/>
          <wp:positionH relativeFrom="page">
            <wp:posOffset>5118733</wp:posOffset>
          </wp:positionH>
          <wp:positionV relativeFrom="paragraph">
            <wp:posOffset>-740070</wp:posOffset>
          </wp:positionV>
          <wp:extent cx="2545377" cy="1436473"/>
          <wp:effectExtent l="0" t="0" r="0" b="0"/>
          <wp:wrapNone/>
          <wp:docPr id="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572" cy="1438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ED4DA" w14:textId="77777777" w:rsidR="00B878B2" w:rsidRDefault="00B878B2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7EE4A" w14:textId="77777777" w:rsidR="00F60FE0" w:rsidRPr="00F60FE0" w:rsidRDefault="00B608D0" w:rsidP="00B608D0">
    <w:pPr>
      <w:pStyle w:val="Pieddepage"/>
      <w:tabs>
        <w:tab w:val="clear" w:pos="8640"/>
        <w:tab w:val="right" w:pos="9923"/>
      </w:tabs>
    </w:pPr>
    <w:r>
      <w:t>Formulaire de signalement de maltraitance</w:t>
    </w:r>
    <w:r w:rsidR="002F429C">
      <w:t xml:space="preserve"> (2026-09-14)</w:t>
    </w:r>
    <w:r w:rsidR="00346ABB">
      <w:tab/>
    </w:r>
    <w:r w:rsidR="00346ABB">
      <w:fldChar w:fldCharType="begin"/>
    </w:r>
    <w:r w:rsidR="00346ABB">
      <w:instrText>PAGE   \* MERGEFORMAT</w:instrText>
    </w:r>
    <w:r w:rsidR="00346ABB">
      <w:fldChar w:fldCharType="separate"/>
    </w:r>
    <w:r w:rsidR="0059624B">
      <w:rPr>
        <w:noProof/>
      </w:rPr>
      <w:t>2</w:t>
    </w:r>
    <w:r w:rsidR="00346AB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5E85D" w14:textId="77777777" w:rsidR="00797E6C" w:rsidRDefault="00797E6C" w:rsidP="002341A1">
      <w:r>
        <w:separator/>
      </w:r>
    </w:p>
  </w:footnote>
  <w:footnote w:type="continuationSeparator" w:id="0">
    <w:p w14:paraId="34A6A80F" w14:textId="77777777" w:rsidR="00797E6C" w:rsidRDefault="00797E6C" w:rsidP="00234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E9FA3" w14:textId="77777777" w:rsidR="00B878B2" w:rsidRDefault="00B878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79A35" w14:textId="77777777" w:rsidR="00AB573B" w:rsidRDefault="00CA62F4" w:rsidP="00CA62F4">
    <w:pPr>
      <w:pStyle w:val="Intertitre"/>
      <w:spacing w:before="1800" w:after="120"/>
    </w:pPr>
    <w:r w:rsidRPr="009407D9">
      <w:rPr>
        <w:color w:val="170A72" w:themeColor="text2"/>
      </w:rPr>
      <w:t>Santé Québec</w:t>
    </w:r>
    <w:r>
      <w:rPr>
        <w:color w:val="170A72" w:themeColor="text2"/>
      </w:rPr>
      <w:t xml:space="preserve"> </w:t>
    </w:r>
    <w:sdt>
      <w:sdtPr>
        <w:id w:val="171684286"/>
        <w:temporary/>
      </w:sdtPr>
      <w:sdtEndPr/>
      <w:sdtContent>
        <w:r w:rsidR="001403D6">
          <w:t xml:space="preserve">Estrie </w:t>
        </w:r>
        <w:r w:rsidR="001403D6">
          <w:rPr>
            <w:rFonts w:cstheme="minorHAnsi"/>
          </w:rPr>
          <w:t>– CHUS</w:t>
        </w:r>
      </w:sdtContent>
    </w:sdt>
    <w:r w:rsidR="0063107B">
      <w:rPr>
        <w:noProof/>
        <w:lang w:eastAsia="fr-CA"/>
      </w:rPr>
      <w:drawing>
        <wp:anchor distT="0" distB="0" distL="114300" distR="114300" simplePos="0" relativeHeight="251666432" behindDoc="1" locked="0" layoutInCell="1" allowOverlap="1" wp14:anchorId="75F04BF5" wp14:editId="1E9EFCBA">
          <wp:simplePos x="0" y="0"/>
          <wp:positionH relativeFrom="margin">
            <wp:posOffset>-767715</wp:posOffset>
          </wp:positionH>
          <wp:positionV relativeFrom="paragraph">
            <wp:posOffset>-450215</wp:posOffset>
          </wp:positionV>
          <wp:extent cx="7858760" cy="2735580"/>
          <wp:effectExtent l="0" t="0" r="8890" b="7620"/>
          <wp:wrapNone/>
          <wp:docPr id="7" name="Image 1" descr="Une image contenant Graphique, capture d’écran, graphisme, bleu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639172" name="Image 1" descr="Une image contenant Graphique, capture d’écran, graphisme, bleu&#10;&#10;Le contenu généré par l’IA peut êtr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8760" cy="2735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BC8BC0" w14:textId="77777777" w:rsidR="00B878B2" w:rsidRDefault="00B878B2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23025" w14:textId="77777777" w:rsidR="00F60FE0" w:rsidRPr="00BC182A" w:rsidRDefault="00BC182A" w:rsidP="00BC182A">
    <w:pPr>
      <w:pStyle w:val="Intertitre"/>
    </w:pPr>
    <w:r>
      <w:rPr>
        <w:noProof/>
        <w:lang w:eastAsia="fr-CA"/>
      </w:rPr>
      <w:drawing>
        <wp:anchor distT="0" distB="0" distL="114300" distR="114300" simplePos="0" relativeHeight="251670528" behindDoc="1" locked="0" layoutInCell="1" allowOverlap="1" wp14:anchorId="04CC8810" wp14:editId="358C748D">
          <wp:simplePos x="0" y="0"/>
          <wp:positionH relativeFrom="margin">
            <wp:align>center</wp:align>
          </wp:positionH>
          <wp:positionV relativeFrom="paragraph">
            <wp:posOffset>189920</wp:posOffset>
          </wp:positionV>
          <wp:extent cx="8486775" cy="321310"/>
          <wp:effectExtent l="0" t="0" r="0" b="0"/>
          <wp:wrapTight wrapText="bothSides">
            <wp:wrapPolygon edited="0">
              <wp:start x="0" y="6403"/>
              <wp:lineTo x="0" y="15368"/>
              <wp:lineTo x="19879" y="15368"/>
              <wp:lineTo x="19879" y="6403"/>
              <wp:lineTo x="0" y="6403"/>
            </wp:wrapPolygon>
          </wp:wrapTight>
          <wp:docPr id="5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6775" cy="321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2F4" w:rsidRPr="00CA62F4">
      <w:t xml:space="preserve">Santé Québec </w:t>
    </w:r>
    <w:sdt>
      <w:sdtPr>
        <w:id w:val="-1510212179"/>
        <w:placeholder>
          <w:docPart w:val="7F04E392BDD445029FF6F1DB8262167B"/>
        </w:placeholder>
        <w:temporary/>
      </w:sdtPr>
      <w:sdtEndPr/>
      <w:sdtContent>
        <w:r w:rsidR="001403D6">
          <w:t>Estrie</w:t>
        </w:r>
        <w:r w:rsidR="00CA62F4" w:rsidRPr="00CA62F4">
          <w:t xml:space="preserve"> –</w:t>
        </w:r>
        <w:r w:rsidR="001403D6">
          <w:t xml:space="preserve"> CHUS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92E16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6A31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1EC5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390B4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1CCC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5257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4A2E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28F8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A8F1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81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6F0002"/>
    <w:multiLevelType w:val="hybridMultilevel"/>
    <w:tmpl w:val="07882E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215A1"/>
    <w:multiLevelType w:val="hybridMultilevel"/>
    <w:tmpl w:val="5B9A8D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674A4"/>
    <w:multiLevelType w:val="hybridMultilevel"/>
    <w:tmpl w:val="CBA2C33C"/>
    <w:lvl w:ilvl="0" w:tplc="474EC7A8">
      <w:start w:val="1"/>
      <w:numFmt w:val="bullet"/>
      <w:pStyle w:val="Listepuce"/>
      <w:lvlText w:val=""/>
      <w:lvlJc w:val="left"/>
      <w:pPr>
        <w:ind w:left="-1065" w:hanging="360"/>
      </w:pPr>
      <w:rPr>
        <w:rFonts w:ascii="Symbol" w:hAnsi="Symbol" w:hint="default"/>
        <w:color w:val="0080D7" w:themeColor="accent1"/>
      </w:rPr>
    </w:lvl>
    <w:lvl w:ilvl="1" w:tplc="0C0C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13" w15:restartNumberingAfterBreak="0">
    <w:nsid w:val="51C65465"/>
    <w:multiLevelType w:val="hybridMultilevel"/>
    <w:tmpl w:val="C922CF1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7C5613"/>
    <w:multiLevelType w:val="hybridMultilevel"/>
    <w:tmpl w:val="C2B427E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213B5D"/>
    <w:multiLevelType w:val="hybridMultilevel"/>
    <w:tmpl w:val="080C26E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0"/>
  </w:num>
  <w:num w:numId="18">
    <w:abstractNumId w:val="15"/>
  </w:num>
  <w:num w:numId="19">
    <w:abstractNumId w:val="11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50M5KMUE0DnO7TEd0VYl0OBdgyhurJot6BKBeapy8qBMEJnW/jHNA72JAxFjfaPtkoxvX9Kvy/JzqL8yzcFklw==" w:salt="B3vF1j/scryZG3zUU+4ocQ==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E6C"/>
    <w:rsid w:val="00075107"/>
    <w:rsid w:val="000A104D"/>
    <w:rsid w:val="000A687D"/>
    <w:rsid w:val="000C2F72"/>
    <w:rsid w:val="000E5D11"/>
    <w:rsid w:val="00106629"/>
    <w:rsid w:val="00134EE6"/>
    <w:rsid w:val="001403D6"/>
    <w:rsid w:val="00163C59"/>
    <w:rsid w:val="00164012"/>
    <w:rsid w:val="00181931"/>
    <w:rsid w:val="00184D96"/>
    <w:rsid w:val="0019110B"/>
    <w:rsid w:val="00197C5A"/>
    <w:rsid w:val="001C06CD"/>
    <w:rsid w:val="001C2068"/>
    <w:rsid w:val="001C329B"/>
    <w:rsid w:val="001D3109"/>
    <w:rsid w:val="00202625"/>
    <w:rsid w:val="002328D1"/>
    <w:rsid w:val="002341A1"/>
    <w:rsid w:val="00247AF1"/>
    <w:rsid w:val="00273541"/>
    <w:rsid w:val="002765D6"/>
    <w:rsid w:val="00285EAC"/>
    <w:rsid w:val="00293E26"/>
    <w:rsid w:val="002952FC"/>
    <w:rsid w:val="002A4A4F"/>
    <w:rsid w:val="002C722C"/>
    <w:rsid w:val="002E24EF"/>
    <w:rsid w:val="002F3DA4"/>
    <w:rsid w:val="002F429C"/>
    <w:rsid w:val="00302180"/>
    <w:rsid w:val="0032637B"/>
    <w:rsid w:val="00346533"/>
    <w:rsid w:val="00346ABB"/>
    <w:rsid w:val="0035206D"/>
    <w:rsid w:val="00357FB2"/>
    <w:rsid w:val="00365CED"/>
    <w:rsid w:val="00390961"/>
    <w:rsid w:val="0041052A"/>
    <w:rsid w:val="00444BA7"/>
    <w:rsid w:val="0045261E"/>
    <w:rsid w:val="00462144"/>
    <w:rsid w:val="004630E3"/>
    <w:rsid w:val="0047642F"/>
    <w:rsid w:val="004764A0"/>
    <w:rsid w:val="004A1DE6"/>
    <w:rsid w:val="00527845"/>
    <w:rsid w:val="005347B4"/>
    <w:rsid w:val="0054096A"/>
    <w:rsid w:val="005576EB"/>
    <w:rsid w:val="00585C27"/>
    <w:rsid w:val="0059624B"/>
    <w:rsid w:val="005A4DAF"/>
    <w:rsid w:val="005A7A62"/>
    <w:rsid w:val="005B13F4"/>
    <w:rsid w:val="005B169F"/>
    <w:rsid w:val="005B4CCE"/>
    <w:rsid w:val="005D3D59"/>
    <w:rsid w:val="005F73A1"/>
    <w:rsid w:val="005F7F2A"/>
    <w:rsid w:val="00617FDD"/>
    <w:rsid w:val="00624BA1"/>
    <w:rsid w:val="0063107B"/>
    <w:rsid w:val="006A6E3E"/>
    <w:rsid w:val="006B6073"/>
    <w:rsid w:val="006B775A"/>
    <w:rsid w:val="007505C9"/>
    <w:rsid w:val="007550FE"/>
    <w:rsid w:val="007649ED"/>
    <w:rsid w:val="00786C5F"/>
    <w:rsid w:val="00797E6C"/>
    <w:rsid w:val="007F5774"/>
    <w:rsid w:val="008569C0"/>
    <w:rsid w:val="008833A1"/>
    <w:rsid w:val="00890FAA"/>
    <w:rsid w:val="008A0EED"/>
    <w:rsid w:val="008A12C6"/>
    <w:rsid w:val="008C4D17"/>
    <w:rsid w:val="00911D77"/>
    <w:rsid w:val="009276E7"/>
    <w:rsid w:val="00942336"/>
    <w:rsid w:val="00965978"/>
    <w:rsid w:val="009802C8"/>
    <w:rsid w:val="009919BF"/>
    <w:rsid w:val="009A6333"/>
    <w:rsid w:val="009C0E34"/>
    <w:rsid w:val="009E3367"/>
    <w:rsid w:val="00A12691"/>
    <w:rsid w:val="00A26DE3"/>
    <w:rsid w:val="00A3238B"/>
    <w:rsid w:val="00A406AB"/>
    <w:rsid w:val="00A42D85"/>
    <w:rsid w:val="00A50FF3"/>
    <w:rsid w:val="00A941BC"/>
    <w:rsid w:val="00AA74D1"/>
    <w:rsid w:val="00AB573B"/>
    <w:rsid w:val="00AE3169"/>
    <w:rsid w:val="00AF683C"/>
    <w:rsid w:val="00B11836"/>
    <w:rsid w:val="00B31BD9"/>
    <w:rsid w:val="00B405AF"/>
    <w:rsid w:val="00B47CE2"/>
    <w:rsid w:val="00B5287E"/>
    <w:rsid w:val="00B608D0"/>
    <w:rsid w:val="00B65306"/>
    <w:rsid w:val="00B878B2"/>
    <w:rsid w:val="00BA5ADE"/>
    <w:rsid w:val="00BB6C15"/>
    <w:rsid w:val="00BC182A"/>
    <w:rsid w:val="00BF4D90"/>
    <w:rsid w:val="00BF7AF2"/>
    <w:rsid w:val="00C118F6"/>
    <w:rsid w:val="00C4269B"/>
    <w:rsid w:val="00C57276"/>
    <w:rsid w:val="00CA62F4"/>
    <w:rsid w:val="00D40748"/>
    <w:rsid w:val="00D61ADC"/>
    <w:rsid w:val="00DC1F2C"/>
    <w:rsid w:val="00E61F2C"/>
    <w:rsid w:val="00E64558"/>
    <w:rsid w:val="00E6728B"/>
    <w:rsid w:val="00EA38F0"/>
    <w:rsid w:val="00EC3C46"/>
    <w:rsid w:val="00F01FF5"/>
    <w:rsid w:val="00F10EC9"/>
    <w:rsid w:val="00F51D57"/>
    <w:rsid w:val="00F60FE0"/>
    <w:rsid w:val="00F65C4A"/>
    <w:rsid w:val="00F75AF9"/>
    <w:rsid w:val="00FB7606"/>
    <w:rsid w:val="00FC0283"/>
    <w:rsid w:val="00FC15C9"/>
    <w:rsid w:val="00FE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7450E15"/>
  <w15:docId w15:val="{23F933E8-76A5-461B-A04E-6EFE8EA8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6C5F"/>
    <w:pPr>
      <w:spacing w:before="120" w:after="120" w:line="240" w:lineRule="auto"/>
    </w:pPr>
    <w:rPr>
      <w:color w:val="04041A" w:themeColor="text1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2341A1"/>
    <w:pPr>
      <w:keepNext/>
      <w:keepLines/>
      <w:spacing w:before="240"/>
      <w:outlineLvl w:val="0"/>
    </w:pPr>
    <w:rPr>
      <w:rFonts w:eastAsiaTheme="majorEastAsia" w:cstheme="majorBidi"/>
      <w:b/>
      <w:color w:val="170A72"/>
      <w:sz w:val="48"/>
      <w:szCs w:val="40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2341A1"/>
    <w:pPr>
      <w:spacing w:before="120"/>
      <w:outlineLvl w:val="1"/>
    </w:pPr>
    <w:rPr>
      <w:rFonts w:asciiTheme="majorHAnsi" w:hAnsiTheme="majorHAnsi"/>
      <w:color w:val="08A0A0" w:themeColor="accent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341A1"/>
    <w:pPr>
      <w:keepNext/>
      <w:keepLines/>
      <w:spacing w:before="240" w:after="80"/>
      <w:outlineLvl w:val="2"/>
    </w:pPr>
    <w:rPr>
      <w:rFonts w:eastAsiaTheme="majorEastAsia" w:cstheme="majorBidi"/>
      <w:color w:val="170A72"/>
      <w:sz w:val="28"/>
      <w:szCs w:val="28"/>
    </w:rPr>
  </w:style>
  <w:style w:type="paragraph" w:styleId="Titre4">
    <w:name w:val="heading 4"/>
    <w:next w:val="Normal"/>
    <w:link w:val="Titre4Car"/>
    <w:uiPriority w:val="9"/>
    <w:semiHidden/>
    <w:rsid w:val="009C0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0D7" w:themeColor="accent1"/>
      <w:sz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AB573B"/>
    <w:pPr>
      <w:keepNext/>
      <w:keepLines/>
      <w:spacing w:before="80" w:after="40"/>
      <w:outlineLvl w:val="4"/>
    </w:pPr>
    <w:rPr>
      <w:rFonts w:eastAsiaTheme="majorEastAsia" w:cstheme="majorBidi"/>
      <w:color w:val="005FA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5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A1AAB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573B"/>
    <w:pPr>
      <w:keepNext/>
      <w:keepLines/>
      <w:spacing w:before="40" w:after="0"/>
      <w:outlineLvl w:val="6"/>
    </w:pPr>
    <w:rPr>
      <w:rFonts w:eastAsiaTheme="majorEastAsia" w:cstheme="majorBidi"/>
      <w:color w:val="1A1AAB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573B"/>
    <w:pPr>
      <w:keepNext/>
      <w:keepLines/>
      <w:spacing w:after="0"/>
      <w:outlineLvl w:val="7"/>
    </w:pPr>
    <w:rPr>
      <w:rFonts w:eastAsiaTheme="majorEastAsia" w:cstheme="majorBidi"/>
      <w:i/>
      <w:iCs/>
      <w:color w:val="0D0D59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573B"/>
    <w:pPr>
      <w:keepNext/>
      <w:keepLines/>
      <w:spacing w:after="0"/>
      <w:outlineLvl w:val="8"/>
    </w:pPr>
    <w:rPr>
      <w:rFonts w:eastAsiaTheme="majorEastAsia" w:cstheme="majorBidi"/>
      <w:color w:val="0D0D59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41A1"/>
    <w:rPr>
      <w:rFonts w:ascii="Segoe UI" w:eastAsiaTheme="majorEastAsia" w:hAnsi="Segoe UI" w:cstheme="majorBidi"/>
      <w:b/>
      <w:color w:val="170A72"/>
      <w:sz w:val="48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341A1"/>
    <w:rPr>
      <w:rFonts w:asciiTheme="majorHAnsi" w:eastAsiaTheme="majorEastAsia" w:hAnsiTheme="majorHAnsi" w:cstheme="majorBidi"/>
      <w:b/>
      <w:color w:val="08A0A0" w:themeColor="accent2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341A1"/>
    <w:rPr>
      <w:rFonts w:ascii="Segoe UI" w:eastAsiaTheme="majorEastAsia" w:hAnsi="Segoe UI" w:cstheme="majorBidi"/>
      <w:color w:val="170A72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5EAC"/>
    <w:rPr>
      <w:rFonts w:eastAsiaTheme="majorEastAsia" w:cstheme="majorBidi"/>
      <w:i/>
      <w:iCs/>
      <w:color w:val="0080D7" w:themeColor="accent1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AB573B"/>
    <w:rPr>
      <w:rFonts w:eastAsiaTheme="majorEastAsia" w:cstheme="majorBidi"/>
      <w:color w:val="005FA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573B"/>
    <w:rPr>
      <w:rFonts w:eastAsiaTheme="majorEastAsia" w:cstheme="majorBidi"/>
      <w:i/>
      <w:iCs/>
      <w:color w:val="1A1AAB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573B"/>
    <w:rPr>
      <w:rFonts w:eastAsiaTheme="majorEastAsia" w:cstheme="majorBidi"/>
      <w:color w:val="1A1AAB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573B"/>
    <w:rPr>
      <w:rFonts w:eastAsiaTheme="majorEastAsia" w:cstheme="majorBidi"/>
      <w:i/>
      <w:iCs/>
      <w:color w:val="0D0D59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573B"/>
    <w:rPr>
      <w:rFonts w:eastAsiaTheme="majorEastAsia" w:cstheme="majorBidi"/>
      <w:color w:val="0D0D59" w:themeColor="text1" w:themeTint="D8"/>
    </w:rPr>
  </w:style>
  <w:style w:type="paragraph" w:styleId="Titre">
    <w:name w:val="Title"/>
    <w:aliases w:val="Titre Couverture"/>
    <w:next w:val="Normal"/>
    <w:link w:val="TitreCar"/>
    <w:uiPriority w:val="10"/>
    <w:qFormat/>
    <w:rsid w:val="0063107B"/>
    <w:pPr>
      <w:spacing w:after="80" w:line="240" w:lineRule="auto"/>
      <w:contextualSpacing/>
    </w:pPr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character" w:customStyle="1" w:styleId="TitreCar">
    <w:name w:val="Titre Car"/>
    <w:aliases w:val="Titre Couverture Car"/>
    <w:basedOn w:val="Policepardfaut"/>
    <w:link w:val="Titre"/>
    <w:uiPriority w:val="10"/>
    <w:rsid w:val="0063107B"/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paragraph" w:styleId="Sous-titre">
    <w:name w:val="Subtitle"/>
    <w:aliases w:val="Sous-titre Couverture"/>
    <w:next w:val="Normal"/>
    <w:link w:val="Sous-titreCar"/>
    <w:autoRedefine/>
    <w:uiPriority w:val="11"/>
    <w:qFormat/>
    <w:rsid w:val="0063107B"/>
    <w:pPr>
      <w:numPr>
        <w:ilvl w:val="1"/>
      </w:numPr>
      <w:spacing w:line="240" w:lineRule="auto"/>
    </w:pPr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character" w:customStyle="1" w:styleId="Sous-titreCar">
    <w:name w:val="Sous-titre Car"/>
    <w:aliases w:val="Sous-titre Couverture Car"/>
    <w:basedOn w:val="Policepardfaut"/>
    <w:link w:val="Sous-titre"/>
    <w:uiPriority w:val="11"/>
    <w:rsid w:val="0063107B"/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0E34"/>
    <w:pPr>
      <w:jc w:val="center"/>
    </w:pPr>
    <w:rPr>
      <w:i/>
      <w:iCs/>
      <w:color w:val="141482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C0E34"/>
    <w:rPr>
      <w:rFonts w:ascii="Segoe UI" w:hAnsi="Segoe UI"/>
      <w:i/>
      <w:iCs/>
      <w:color w:val="141482" w:themeColor="text1" w:themeTint="BF"/>
      <w:sz w:val="20"/>
    </w:rPr>
  </w:style>
  <w:style w:type="paragraph" w:styleId="Paragraphedeliste">
    <w:name w:val="List Paragraph"/>
    <w:basedOn w:val="Titre"/>
    <w:uiPriority w:val="34"/>
    <w:qFormat/>
    <w:rsid w:val="009C0E34"/>
  </w:style>
  <w:style w:type="paragraph" w:customStyle="1" w:styleId="Listepuce">
    <w:name w:val="Liste puce"/>
    <w:basedOn w:val="Normal"/>
    <w:next w:val="Normal"/>
    <w:autoRedefine/>
    <w:qFormat/>
    <w:rsid w:val="002E24EF"/>
    <w:pPr>
      <w:numPr>
        <w:numId w:val="20"/>
      </w:numPr>
      <w:ind w:left="714" w:hanging="357"/>
    </w:pPr>
    <w:rPr>
      <w:rFonts w:ascii="Segoe UI" w:hAnsi="Segoe UI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0E34"/>
    <w:pPr>
      <w:pBdr>
        <w:top w:val="single" w:sz="8" w:space="10" w:color="08A0A0" w:themeColor="accent2"/>
        <w:bottom w:val="single" w:sz="8" w:space="10" w:color="08A0A0" w:themeColor="accent2"/>
      </w:pBdr>
      <w:spacing w:before="360" w:after="360"/>
      <w:ind w:left="864" w:right="864"/>
      <w:jc w:val="center"/>
    </w:pPr>
    <w:rPr>
      <w:b/>
      <w:i/>
      <w:iCs/>
      <w:color w:val="08A0A0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0E34"/>
    <w:rPr>
      <w:rFonts w:ascii="Segoe UI" w:hAnsi="Segoe UI"/>
      <w:b/>
      <w:i/>
      <w:iCs/>
      <w:color w:val="08A0A0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462144"/>
    <w:pPr>
      <w:tabs>
        <w:tab w:val="center" w:pos="4320"/>
        <w:tab w:val="right" w:pos="8640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462144"/>
    <w:rPr>
      <w:color w:val="04041A" w:themeColor="text1"/>
      <w:sz w:val="20"/>
    </w:rPr>
  </w:style>
  <w:style w:type="paragraph" w:styleId="Pieddepage">
    <w:name w:val="footer"/>
    <w:basedOn w:val="Normal"/>
    <w:link w:val="PieddepageCar"/>
    <w:uiPriority w:val="99"/>
    <w:unhideWhenUsed/>
    <w:qFormat/>
    <w:rsid w:val="007505C9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PieddepageCar">
    <w:name w:val="Pied de page Car"/>
    <w:basedOn w:val="Policepardfaut"/>
    <w:link w:val="Pieddepage"/>
    <w:uiPriority w:val="99"/>
    <w:rsid w:val="007505C9"/>
    <w:rPr>
      <w:rFonts w:ascii="Segoe UI" w:hAnsi="Segoe UI"/>
      <w:color w:val="170A72"/>
      <w:sz w:val="20"/>
    </w:rPr>
  </w:style>
  <w:style w:type="paragraph" w:customStyle="1" w:styleId="Presentepar-DateCouverture">
    <w:name w:val="Presente par - Date Couverture"/>
    <w:link w:val="Presentepar-DateCouvertureCar"/>
    <w:qFormat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character" w:customStyle="1" w:styleId="Presentepar-DateCouvertureCar">
    <w:name w:val="Presente par - Date Couverture Car"/>
    <w:basedOn w:val="Sous-titreCar"/>
    <w:link w:val="Presentepar-DateCouverture"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paragraph" w:customStyle="1" w:styleId="Intertitre">
    <w:name w:val="Intertitre"/>
    <w:basedOn w:val="Normal"/>
    <w:link w:val="IntertitreCar"/>
    <w:qFormat/>
    <w:rsid w:val="009C0E34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IntertitreCar">
    <w:name w:val="Intertitre Car"/>
    <w:basedOn w:val="Policepardfaut"/>
    <w:link w:val="Intertitre"/>
    <w:rsid w:val="009C0E34"/>
    <w:rPr>
      <w:rFonts w:ascii="Segoe UI" w:hAnsi="Segoe UI"/>
      <w:color w:val="170A72"/>
      <w:sz w:val="20"/>
    </w:rPr>
  </w:style>
  <w:style w:type="paragraph" w:customStyle="1" w:styleId="Sous-titreduTitre1">
    <w:name w:val="Sous-titre du Titre 1"/>
    <w:basedOn w:val="Normal"/>
    <w:link w:val="Sous-titreduTitre1Car"/>
    <w:qFormat/>
    <w:rsid w:val="002341A1"/>
    <w:pPr>
      <w:pBdr>
        <w:bottom w:val="single" w:sz="8" w:space="1" w:color="170A72"/>
      </w:pBdr>
      <w:spacing w:after="240"/>
    </w:pPr>
    <w:rPr>
      <w:color w:val="170A72"/>
      <w:sz w:val="32"/>
    </w:rPr>
  </w:style>
  <w:style w:type="character" w:customStyle="1" w:styleId="Sous-titreduTitre1Car">
    <w:name w:val="Sous-titre du Titre 1 Car"/>
    <w:basedOn w:val="Policepardfaut"/>
    <w:link w:val="Sous-titreduTitre1"/>
    <w:rsid w:val="002341A1"/>
    <w:rPr>
      <w:rFonts w:ascii="Segoe UI" w:hAnsi="Segoe UI"/>
      <w:color w:val="170A72"/>
      <w:sz w:val="32"/>
    </w:rPr>
  </w:style>
  <w:style w:type="paragraph" w:customStyle="1" w:styleId="Section">
    <w:name w:val="Section"/>
    <w:basedOn w:val="Normal"/>
    <w:rsid w:val="00AF683C"/>
    <w:rPr>
      <w:rFonts w:ascii="Segoe UI Semibold" w:hAnsi="Segoe UI Semibold"/>
      <w:color w:val="170A72"/>
      <w:sz w:val="64"/>
    </w:rPr>
  </w:style>
  <w:style w:type="paragraph" w:styleId="TM1">
    <w:name w:val="toc 1"/>
    <w:basedOn w:val="Normal"/>
    <w:next w:val="Normal"/>
    <w:autoRedefine/>
    <w:uiPriority w:val="39"/>
    <w:unhideWhenUsed/>
    <w:rsid w:val="00346533"/>
    <w:rPr>
      <w:rFonts w:cstheme="minorHAnsi"/>
      <w:b/>
      <w:bCs/>
      <w:caps/>
      <w:szCs w:val="20"/>
    </w:rPr>
  </w:style>
  <w:style w:type="character" w:styleId="Lienhypertexte">
    <w:name w:val="Hyperlink"/>
    <w:basedOn w:val="Policepardfaut"/>
    <w:uiPriority w:val="99"/>
    <w:unhideWhenUsed/>
    <w:rsid w:val="00346533"/>
    <w:rPr>
      <w:color w:val="7A7AEB" w:themeColor="hyperlink"/>
      <w:u w:val="single"/>
    </w:rPr>
  </w:style>
  <w:style w:type="paragraph" w:customStyle="1" w:styleId="Tabledesmatires">
    <w:name w:val="Table des matières"/>
    <w:basedOn w:val="TM1"/>
    <w:rsid w:val="00346533"/>
    <w:pPr>
      <w:spacing w:before="0" w:after="160" w:line="278" w:lineRule="auto"/>
    </w:pPr>
    <w:rPr>
      <w:b w:val="0"/>
      <w:bCs w:val="0"/>
    </w:rPr>
  </w:style>
  <w:style w:type="character" w:styleId="Textedelespacerserv">
    <w:name w:val="Placeholder Text"/>
    <w:basedOn w:val="Policepardfaut"/>
    <w:uiPriority w:val="99"/>
    <w:semiHidden/>
    <w:rsid w:val="00CA62F4"/>
    <w:rPr>
      <w:color w:val="808080"/>
    </w:rPr>
  </w:style>
  <w:style w:type="table" w:styleId="Grilledutableau">
    <w:name w:val="Table Grid"/>
    <w:basedOn w:val="TableauNormal"/>
    <w:uiPriority w:val="59"/>
    <w:rsid w:val="00797E6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mailto:plaintes.ciussse-chus@ssss.gouv.qc.c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ic4597\AppData\Local\Temp\MicrosoftEdgeDownloads\c16a6714-97da-4845-9800-3ada997cc36e\MOD_Feuillet_2pag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04E392BDD445029FF6F1DB826216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15E711-C9C6-435A-B847-0AC983E0E9E8}"/>
      </w:docPartPr>
      <w:docPartBody>
        <w:p w:rsidR="00F873CB" w:rsidRDefault="00FE7CF6">
          <w:pPr>
            <w:pStyle w:val="7F04E392BDD445029FF6F1DB8262167B"/>
          </w:pPr>
          <w:r w:rsidRPr="007A738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B4CEBCFC8D846EA802FD354C8F670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2CD378-C0F3-4B74-94C8-A16310892B13}"/>
      </w:docPartPr>
      <w:docPartBody>
        <w:p w:rsidR="00F873CB" w:rsidRDefault="00FE7CF6" w:rsidP="00FE7CF6">
          <w:pPr>
            <w:pStyle w:val="0B4CEBCFC8D846EA802FD354C8F6704C"/>
          </w:pPr>
          <w:r w:rsidRPr="006B0EA5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A3B345102CD143658CAEA65DC2764F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3B53E6-8018-46A3-A60E-3D5BF4BF2538}"/>
      </w:docPartPr>
      <w:docPartBody>
        <w:p w:rsidR="00F873CB" w:rsidRDefault="00FE7CF6" w:rsidP="00FE7CF6">
          <w:pPr>
            <w:pStyle w:val="A3B345102CD143658CAEA65DC2764FEF"/>
          </w:pPr>
          <w:r w:rsidRPr="006B0EA5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CF6"/>
    <w:rsid w:val="00F873CB"/>
    <w:rsid w:val="00FE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FE7CF6"/>
    <w:rPr>
      <w:color w:val="808080"/>
    </w:rPr>
  </w:style>
  <w:style w:type="paragraph" w:customStyle="1" w:styleId="7F04E392BDD445029FF6F1DB8262167B">
    <w:name w:val="7F04E392BDD445029FF6F1DB8262167B"/>
  </w:style>
  <w:style w:type="paragraph" w:customStyle="1" w:styleId="0B4CEBCFC8D846EA802FD354C8F6704C">
    <w:name w:val="0B4CEBCFC8D846EA802FD354C8F6704C"/>
    <w:rsid w:val="00FE7CF6"/>
  </w:style>
  <w:style w:type="paragraph" w:customStyle="1" w:styleId="A3B345102CD143658CAEA65DC2764FEF">
    <w:name w:val="A3B345102CD143658CAEA65DC2764FEF"/>
    <w:rsid w:val="00FE7C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SCQ2026">
      <a:dk1>
        <a:srgbClr val="04041A"/>
      </a:dk1>
      <a:lt1>
        <a:sysClr val="window" lastClr="FFFFFF"/>
      </a:lt1>
      <a:dk2>
        <a:srgbClr val="170A72"/>
      </a:dk2>
      <a:lt2>
        <a:srgbClr val="E8FCFA"/>
      </a:lt2>
      <a:accent1>
        <a:srgbClr val="0080D7"/>
      </a:accent1>
      <a:accent2>
        <a:srgbClr val="08A0A0"/>
      </a:accent2>
      <a:accent3>
        <a:srgbClr val="90F1E9"/>
      </a:accent3>
      <a:accent4>
        <a:srgbClr val="1C8540"/>
      </a:accent4>
      <a:accent5>
        <a:srgbClr val="FFCF00"/>
      </a:accent5>
      <a:accent6>
        <a:srgbClr val="FF4F30"/>
      </a:accent6>
      <a:hlink>
        <a:srgbClr val="7A7AEB"/>
      </a:hlink>
      <a:folHlink>
        <a:srgbClr val="0080D7"/>
      </a:folHlink>
    </a:clrScheme>
    <a:fontScheme name="SQc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286a3b8-9e79-4da1-9618-5a31bde56f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42D94F05DDA468CFC346C33115C9C" ma:contentTypeVersion="14" ma:contentTypeDescription="Create a new document." ma:contentTypeScope="" ma:versionID="78b37b140971af7d4225ac43126ee1c1">
  <xsd:schema xmlns:xsd="http://www.w3.org/2001/XMLSchema" xmlns:xs="http://www.w3.org/2001/XMLSchema" xmlns:p="http://schemas.microsoft.com/office/2006/metadata/properties" xmlns:ns3="4b30b485-ee97-4dc6-91c4-4cf47994ff0d" xmlns:ns4="1286a3b8-9e79-4da1-9618-5a31bde56fbc" targetNamespace="http://schemas.microsoft.com/office/2006/metadata/properties" ma:root="true" ma:fieldsID="ad4346bc912aa5d16ce0a09e1944a5db" ns3:_="" ns4:_="">
    <xsd:import namespace="4b30b485-ee97-4dc6-91c4-4cf47994ff0d"/>
    <xsd:import namespace="1286a3b8-9e79-4da1-9618-5a31bde56fb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ystem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0b485-ee97-4dc6-91c4-4cf47994ff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6a3b8-9e79-4da1-9618-5a31bde56f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6BE0A-78C3-49E8-A5EE-958006D023CF}">
  <ds:schemaRefs>
    <ds:schemaRef ds:uri="1286a3b8-9e79-4da1-9618-5a31bde56fbc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4b30b485-ee97-4dc6-91c4-4cf47994ff0d"/>
  </ds:schemaRefs>
</ds:datastoreItem>
</file>

<file path=customXml/itemProps2.xml><?xml version="1.0" encoding="utf-8"?>
<ds:datastoreItem xmlns:ds="http://schemas.openxmlformats.org/officeDocument/2006/customXml" ds:itemID="{F25C1B3B-65C5-43C6-96D6-198BD80002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0BC323-47B4-4C40-BB84-7312009F6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30b485-ee97-4dc6-91c4-4cf47994ff0d"/>
    <ds:schemaRef ds:uri="1286a3b8-9e79-4da1-9618-5a31bde56f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5A8FB4-3488-4EB6-9482-369E12D48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MOD_Feuillet_2pages</Template>
  <TotalTime>1</TotalTime>
  <Pages>4</Pages>
  <Words>979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Sante Quebec</Company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Smith</dc:creator>
  <cp:lastModifiedBy>Roxanne Roy (CIUSSSE-CHUS)</cp:lastModifiedBy>
  <cp:revision>2</cp:revision>
  <dcterms:created xsi:type="dcterms:W3CDTF">2026-09-17T12:44:00Z</dcterms:created>
  <dcterms:modified xsi:type="dcterms:W3CDTF">2026-09-17T12:44:00Z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0x01010074F42D94F05DDA468CFC346C33115C9C</vt:lpwstr>
  </property>
  <property fmtid="{D5CDD505-2E9C-101B-9397-08002B2CF9AE}" pid="3" name="MediaServiceImageTags">
    <vt:lpwstr/>
  </property>
  <property fmtid="{D5CDD505-2E9C-101B-9397-08002B2CF9AE}" pid="4" name="Order">
    <vt:r8>476500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SIP_Label_6a7d8d5d-78e2-4a62-9fcd-016eb5e4c57c_Enabled">
    <vt:lpwstr>true</vt:lpwstr>
  </property>
  <property fmtid="{D5CDD505-2E9C-101B-9397-08002B2CF9AE}" pid="12" name="MSIP_Label_6a7d8d5d-78e2-4a62-9fcd-016eb5e4c57c_SetDate">
    <vt:lpwstr>2026-06-12T16:44:27Z</vt:lpwstr>
  </property>
  <property fmtid="{D5CDD505-2E9C-101B-9397-08002B2CF9AE}" pid="13" name="MSIP_Label_6a7d8d5d-78e2-4a62-9fcd-016eb5e4c57c_Method">
    <vt:lpwstr>Standard</vt:lpwstr>
  </property>
  <property fmtid="{D5CDD505-2E9C-101B-9397-08002B2CF9AE}" pid="14" name="MSIP_Label_6a7d8d5d-78e2-4a62-9fcd-016eb5e4c57c_Name">
    <vt:lpwstr>Général</vt:lpwstr>
  </property>
  <property fmtid="{D5CDD505-2E9C-101B-9397-08002B2CF9AE}" pid="15" name="MSIP_Label_6a7d8d5d-78e2-4a62-9fcd-016eb5e4c57c_SiteId">
    <vt:lpwstr>06e1fe28-5f8b-4075-bf6c-ae24be1a7992</vt:lpwstr>
  </property>
  <property fmtid="{D5CDD505-2E9C-101B-9397-08002B2CF9AE}" pid="16" name="MSIP_Label_6a7d8d5d-78e2-4a62-9fcd-016eb5e4c57c_ActionId">
    <vt:lpwstr>427d6870-7782-4fed-a6dc-37e3200466c5</vt:lpwstr>
  </property>
  <property fmtid="{D5CDD505-2E9C-101B-9397-08002B2CF9AE}" pid="17" name="MSIP_Label_6a7d8d5d-78e2-4a62-9fcd-016eb5e4c57c_ContentBits">
    <vt:lpwstr>0</vt:lpwstr>
  </property>
</Properties>
</file>