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9D1" w:rsidRDefault="00B349D1"/>
    <w:p w:rsidR="00F5312B" w:rsidRDefault="00F5312B"/>
    <w:p w:rsidR="00F5312B" w:rsidRDefault="00F5312B"/>
    <w:p w:rsidR="00F5312B" w:rsidRDefault="00F5312B"/>
    <w:p w:rsidR="00F5312B" w:rsidRDefault="00F5312B"/>
    <w:p w:rsidR="00AB292B" w:rsidRDefault="00AB292B" w:rsidP="00AB292B">
      <w:pPr>
        <w:pStyle w:val="Titre2"/>
      </w:pPr>
      <w:r w:rsidRPr="0007148C">
        <w:t>Environnement physique : général</w:t>
      </w:r>
    </w:p>
    <w:p w:rsidR="00AB292B" w:rsidRPr="0007148C" w:rsidRDefault="00AB292B" w:rsidP="00AB292B">
      <w:pPr>
        <w:pStyle w:val="Paragraphedeliste"/>
        <w:numPr>
          <w:ilvl w:val="0"/>
          <w:numId w:val="3"/>
        </w:numPr>
        <w:spacing w:after="0" w:line="360" w:lineRule="auto"/>
      </w:pPr>
      <w:r w:rsidRPr="0007148C">
        <w:t>Est-ce que l’environnement favorise le bien-être de l’enfant (température, éclairage, aération, bruit) ?</w:t>
      </w:r>
    </w:p>
    <w:p w:rsidR="00AB292B" w:rsidRPr="0007148C" w:rsidRDefault="00AB292B" w:rsidP="00AB292B">
      <w:pPr>
        <w:pStyle w:val="Paragraphedeliste"/>
        <w:numPr>
          <w:ilvl w:val="0"/>
          <w:numId w:val="3"/>
        </w:numPr>
        <w:spacing w:after="0" w:line="360" w:lineRule="auto"/>
      </w:pPr>
      <w:r w:rsidRPr="0007148C">
        <w:t>Est-ce que la sécurité est bien dosée ?</w:t>
      </w:r>
    </w:p>
    <w:p w:rsidR="00AB292B" w:rsidRPr="0007148C" w:rsidRDefault="00AB292B" w:rsidP="00AB292B">
      <w:pPr>
        <w:pStyle w:val="Paragraphedeliste"/>
        <w:numPr>
          <w:ilvl w:val="0"/>
          <w:numId w:val="3"/>
        </w:numPr>
        <w:spacing w:after="0" w:line="360" w:lineRule="auto"/>
      </w:pPr>
      <w:r w:rsidRPr="0007148C">
        <w:t xml:space="preserve">Est-ce que l’horaire permet </w:t>
      </w:r>
      <w:r>
        <w:t xml:space="preserve">suffisamment de temps libre </w:t>
      </w:r>
      <w:r w:rsidRPr="0007148C">
        <w:t>?</w:t>
      </w:r>
    </w:p>
    <w:p w:rsidR="00AB292B" w:rsidRDefault="00AB292B" w:rsidP="00AB292B">
      <w:pPr>
        <w:pStyle w:val="Paragraphedeliste"/>
        <w:numPr>
          <w:ilvl w:val="0"/>
          <w:numId w:val="3"/>
        </w:numPr>
        <w:spacing w:after="0" w:line="360" w:lineRule="auto"/>
      </w:pPr>
      <w:r w:rsidRPr="0007148C">
        <w:t>Est-ce que l’horaire tient compte de l’effet cumulatif des stimulations sur la disponibilité de l’enfa</w:t>
      </w:r>
      <w:r>
        <w:t xml:space="preserve">nt </w:t>
      </w:r>
      <w:r w:rsidRPr="0007148C">
        <w:t>?</w:t>
      </w:r>
    </w:p>
    <w:p w:rsidR="00AB292B" w:rsidRDefault="00AB292B" w:rsidP="00AB292B">
      <w:pPr>
        <w:pStyle w:val="Titre2"/>
      </w:pPr>
      <w:r w:rsidRPr="0007148C">
        <w:t xml:space="preserve">Environnement physique : dimension et disposition </w:t>
      </w:r>
    </w:p>
    <w:p w:rsidR="00AB292B" w:rsidRPr="0007148C" w:rsidRDefault="00AB292B" w:rsidP="00AB292B">
      <w:pPr>
        <w:pStyle w:val="Paragraphedeliste"/>
        <w:numPr>
          <w:ilvl w:val="0"/>
          <w:numId w:val="4"/>
        </w:numPr>
        <w:spacing w:after="0" w:line="360" w:lineRule="auto"/>
      </w:pPr>
      <w:r w:rsidRPr="0007148C">
        <w:t>Est-ce qu’il y a suffisamment d’espace dégagé au sol ?</w:t>
      </w:r>
    </w:p>
    <w:p w:rsidR="00AB292B" w:rsidRPr="0007148C" w:rsidRDefault="00AB292B" w:rsidP="00AB292B">
      <w:pPr>
        <w:pStyle w:val="Paragraphedeliste"/>
        <w:numPr>
          <w:ilvl w:val="0"/>
          <w:numId w:val="4"/>
        </w:numPr>
        <w:spacing w:after="0" w:line="360" w:lineRule="auto"/>
      </w:pPr>
      <w:r w:rsidRPr="0007148C">
        <w:t xml:space="preserve">Est-ce que l’environnement général </w:t>
      </w:r>
      <w:r>
        <w:t>du</w:t>
      </w:r>
      <w:r w:rsidRPr="0007148C">
        <w:t xml:space="preserve"> local est suffisamment épuré ? </w:t>
      </w:r>
    </w:p>
    <w:p w:rsidR="00AB292B" w:rsidRPr="0007148C" w:rsidRDefault="00AB292B" w:rsidP="00AB292B">
      <w:pPr>
        <w:pStyle w:val="Paragraphedeliste"/>
        <w:numPr>
          <w:ilvl w:val="0"/>
          <w:numId w:val="4"/>
        </w:numPr>
        <w:spacing w:after="0" w:line="360" w:lineRule="auto"/>
      </w:pPr>
      <w:r w:rsidRPr="0007148C">
        <w:t xml:space="preserve">Est-ce que le local est organisé, selon les besoins, en zone de jeux ? </w:t>
      </w:r>
    </w:p>
    <w:p w:rsidR="00AB292B" w:rsidRPr="0007148C" w:rsidRDefault="00AB292B" w:rsidP="00AB292B">
      <w:pPr>
        <w:pStyle w:val="Paragraphedeliste"/>
        <w:numPr>
          <w:ilvl w:val="0"/>
          <w:numId w:val="4"/>
        </w:numPr>
        <w:spacing w:after="0" w:line="360" w:lineRule="auto"/>
      </w:pPr>
      <w:r w:rsidRPr="0007148C">
        <w:t>Est-ce que l’enfant a un endroit bien à lui pour ses objets personnels et spécifiques ?</w:t>
      </w:r>
    </w:p>
    <w:p w:rsidR="00AB292B" w:rsidRDefault="00AB292B" w:rsidP="00AB292B">
      <w:pPr>
        <w:pStyle w:val="Paragraphedeliste"/>
        <w:numPr>
          <w:ilvl w:val="0"/>
          <w:numId w:val="4"/>
        </w:numPr>
        <w:spacing w:after="0" w:line="360" w:lineRule="auto"/>
      </w:pPr>
      <w:r w:rsidRPr="0007148C">
        <w:t>Est-ce que l’aménagement suscite la curiosité et la découverte ?</w:t>
      </w:r>
    </w:p>
    <w:p w:rsidR="00AB292B" w:rsidRDefault="00AB292B" w:rsidP="00AB292B">
      <w:pPr>
        <w:pStyle w:val="Titre2"/>
      </w:pPr>
      <w:r w:rsidRPr="0007148C">
        <w:t>Environnement physique : jouets et mobilier</w:t>
      </w:r>
    </w:p>
    <w:p w:rsidR="00AB292B" w:rsidRPr="0007148C" w:rsidRDefault="00AB292B" w:rsidP="00AB292B">
      <w:pPr>
        <w:pStyle w:val="Paragraphedeliste"/>
        <w:numPr>
          <w:ilvl w:val="0"/>
          <w:numId w:val="5"/>
        </w:numPr>
        <w:spacing w:after="0" w:line="360" w:lineRule="auto"/>
      </w:pPr>
      <w:r w:rsidRPr="0007148C">
        <w:t>Est-ce que les objets présentés à l’enfant correspondent à son niveau de</w:t>
      </w:r>
      <w:r>
        <w:t xml:space="preserve"> développement, à ses intérêts </w:t>
      </w:r>
      <w:r w:rsidRPr="0007148C">
        <w:t xml:space="preserve">tout en apportant l’élément du </w:t>
      </w:r>
      <w:r>
        <w:t xml:space="preserve">juste </w:t>
      </w:r>
      <w:r w:rsidRPr="0007148C">
        <w:t xml:space="preserve">défi ? </w:t>
      </w:r>
    </w:p>
    <w:p w:rsidR="00AB292B" w:rsidRPr="0007148C" w:rsidRDefault="00AB292B" w:rsidP="00AB292B">
      <w:pPr>
        <w:pStyle w:val="Paragraphedeliste"/>
        <w:numPr>
          <w:ilvl w:val="0"/>
          <w:numId w:val="5"/>
        </w:numPr>
        <w:spacing w:after="0" w:line="360" w:lineRule="auto"/>
      </w:pPr>
      <w:r w:rsidRPr="0007148C">
        <w:t xml:space="preserve">Est-ce </w:t>
      </w:r>
      <w:r>
        <w:t>qu’il y a une rotation de certain</w:t>
      </w:r>
      <w:r w:rsidRPr="0007148C">
        <w:t xml:space="preserve"> matériel favorisant l’élément de nouveauté nécessaire au maintien de la motivation ?</w:t>
      </w:r>
    </w:p>
    <w:p w:rsidR="00AB292B" w:rsidRPr="0007148C" w:rsidRDefault="00AB292B" w:rsidP="00AB292B">
      <w:pPr>
        <w:pStyle w:val="Paragraphedeliste"/>
        <w:numPr>
          <w:ilvl w:val="0"/>
          <w:numId w:val="5"/>
        </w:numPr>
        <w:spacing w:after="0" w:line="360" w:lineRule="auto"/>
      </w:pPr>
      <w:r w:rsidRPr="0007148C">
        <w:t>Est-ce qu’il y a un endroit ou un matériel dans le local qui occasionne plusieurs comportements indésirables ?</w:t>
      </w:r>
      <w:r>
        <w:t xml:space="preserve"> Si oui, quel est sa valeur ? Est-ce que je le garde et si oui, est-ce que je peux l’aménager autrement. </w:t>
      </w:r>
    </w:p>
    <w:p w:rsidR="00AB292B" w:rsidRDefault="00AB292B" w:rsidP="00AB292B">
      <w:pPr>
        <w:pStyle w:val="Paragraphedeliste"/>
        <w:numPr>
          <w:ilvl w:val="0"/>
          <w:numId w:val="5"/>
        </w:numPr>
        <w:spacing w:after="0" w:line="360" w:lineRule="auto"/>
      </w:pPr>
      <w:r w:rsidRPr="0007148C">
        <w:t>Est-ce que le mobilier peut se déplacer facilement pour créer la nouveauté, proposer le juste défi ?</w:t>
      </w:r>
    </w:p>
    <w:p w:rsidR="00C508C2" w:rsidRPr="00AB292B" w:rsidRDefault="00AB292B">
      <w:pPr>
        <w:rPr>
          <w:b/>
          <w:color w:val="1D3765"/>
          <w:sz w:val="36"/>
          <w:szCs w:val="40"/>
        </w:rPr>
        <w:sectPr w:rsidR="00C508C2" w:rsidRPr="00AB292B" w:rsidSect="00F5312B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2268" w:right="720" w:bottom="720" w:left="1701" w:header="1701" w:footer="567" w:gutter="0"/>
          <w:cols w:space="708"/>
          <w:titlePg/>
          <w:docGrid w:linePitch="360"/>
        </w:sectPr>
      </w:pPr>
      <w:r>
        <w:br w:type="page"/>
      </w:r>
      <w:bookmarkStart w:id="0" w:name="_GoBack"/>
      <w:bookmarkEnd w:id="0"/>
    </w:p>
    <w:p w:rsidR="00AB292B" w:rsidRDefault="00AB292B" w:rsidP="00AB292B">
      <w:pPr>
        <w:pStyle w:val="Titre2"/>
      </w:pPr>
      <w:r w:rsidRPr="0007148C">
        <w:lastRenderedPageBreak/>
        <w:t>Environnement physique : extérieur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>Est-ce que la cour extérieure offre une variété d’expériences (gazon, sentier, pente, roche, sable, eau, stimulation dans les airs…)? Cela permet-il à l’enfant de creuser, remplir, vider, déplacer, grimper, se balancer, se déséquilibrer, lancer, attraper, collectionner, créer, etc.?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 xml:space="preserve">Est-ce qu’il y a suffisamment de matériel mobile et accessible à l’extérieur pour maintenir l’intérêt de l’enfant (jouet à pousser, ballon, brouette, auto, balle, gant velcro, ruban, cerceau, craie géante, etc.)? 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>Pour l’extérieur, les mêmes questionnements s’appliquent (aire de jeux fractionnée, disponibilité, nouveauté, souplesse, sécurité dosée, etc.).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>Est-ce que les enfants savent comment utiliser le matériel de façon variée (inspiration, mise en scène, etc.)?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 xml:space="preserve">Est-ce que les enfants ont accès à des vêtements adaptés pour toutes les conditions météo dont la pluie (ex. : combinaison de pluie TUFFO)? </w:t>
      </w:r>
    </w:p>
    <w:p w:rsidR="00AB292B" w:rsidRDefault="00AB292B" w:rsidP="00AB292B">
      <w:pPr>
        <w:pStyle w:val="Titre2"/>
      </w:pPr>
      <w:r w:rsidRPr="0007148C">
        <w:t>Environnement humain : adultes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>Est-ce que je rejoins l’enfant à son niveau de développement ?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>Est-ce que j’interfère dans le jeu de l’enfant en modifiant le sens initial ?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 xml:space="preserve">Est-ce que j’ai tendance à intervenir régulièrement sans qu’il l’ait demandé ? 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>Est-ce que je crée des contextes de jeux à partir des idées et intérêts?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>Est-ce que j’encourage les interactions entre l’enfant, son environnement physique et les autres ?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 xml:space="preserve">Est-ce que mon énergie influence positivement le seuil de vigilance de l’enfant ? 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>Est-ce que je suis à l’aise avec le jeu libre ?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>Est-ce que j’encourage les déplacements actifs dès que les enfants le peuvent ?</w:t>
      </w:r>
    </w:p>
    <w:p w:rsidR="00AB292B" w:rsidRPr="00AB292B" w:rsidRDefault="00AB292B" w:rsidP="00AB292B">
      <w:pPr>
        <w:pStyle w:val="Listepuces"/>
        <w:rPr>
          <w:sz w:val="22"/>
        </w:rPr>
      </w:pPr>
      <w:r w:rsidRPr="00AB292B">
        <w:rPr>
          <w:sz w:val="22"/>
        </w:rPr>
        <w:t>Est-ce que j’ai du plaisir à sortir dehors avec les enfants, je m’habille en conséquence ?</w:t>
      </w:r>
    </w:p>
    <w:p w:rsidR="00AB292B" w:rsidRDefault="00AB292B" w:rsidP="00AB292B">
      <w:pPr>
        <w:pStyle w:val="Titre2"/>
      </w:pPr>
      <w:r w:rsidRPr="0007148C">
        <w:t>Envir</w:t>
      </w:r>
      <w:r w:rsidRPr="00FB30A8">
        <w:rPr>
          <w:rStyle w:val="Titre2Car"/>
        </w:rPr>
        <w:t>o</w:t>
      </w:r>
      <w:r w:rsidRPr="0007148C">
        <w:t>nnement humain : enfants </w:t>
      </w:r>
    </w:p>
    <w:p w:rsidR="00AB292B" w:rsidRPr="00CB243E" w:rsidRDefault="00AB292B" w:rsidP="00AB292B">
      <w:pPr>
        <w:spacing w:after="0" w:line="360" w:lineRule="auto"/>
        <w:ind w:left="357" w:hanging="357"/>
      </w:pPr>
      <w:r w:rsidRPr="0007148C">
        <w:t xml:space="preserve">Quelle est l’influence des autres enfants sur l’attitude au jeu de l’enfant et sur son niveau de vigilance ? </w:t>
      </w:r>
    </w:p>
    <w:p w:rsidR="00E22EC1" w:rsidRPr="00A474CE" w:rsidRDefault="00E22EC1" w:rsidP="00AB292B"/>
    <w:sectPr w:rsidR="00E22EC1" w:rsidRPr="00A474CE" w:rsidSect="00604C94">
      <w:headerReference w:type="first" r:id="rId13"/>
      <w:footerReference w:type="first" r:id="rId14"/>
      <w:pgSz w:w="12240" w:h="15840"/>
      <w:pgMar w:top="2268" w:right="720" w:bottom="720" w:left="1701" w:header="170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876" w:rsidRDefault="00661876" w:rsidP="00F40090">
      <w:pPr>
        <w:spacing w:after="0" w:line="240" w:lineRule="auto"/>
      </w:pPr>
      <w:r>
        <w:separator/>
      </w:r>
    </w:p>
  </w:endnote>
  <w:endnote w:type="continuationSeparator" w:id="0">
    <w:p w:rsidR="00661876" w:rsidRDefault="00661876" w:rsidP="00F40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4322761"/>
      <w:docPartObj>
        <w:docPartGallery w:val="Page Numbers (Bottom of Page)"/>
        <w:docPartUnique/>
      </w:docPartObj>
    </w:sdtPr>
    <w:sdtEndPr/>
    <w:sdtContent>
      <w:p w:rsidR="00235958" w:rsidRPr="00235958" w:rsidRDefault="00BE5F5C" w:rsidP="00BE5F5C">
        <w:pPr>
          <w:pStyle w:val="Pieddepage"/>
          <w:tabs>
            <w:tab w:val="left" w:pos="2268"/>
            <w:tab w:val="left" w:pos="4320"/>
          </w:tabs>
          <w:jc w:val="right"/>
        </w:pPr>
        <w:r w:rsidRPr="00235958">
          <w:t xml:space="preserve">Direction du </w:t>
        </w:r>
        <w:r w:rsidRPr="00163AE2">
          <w:t>programme</w:t>
        </w:r>
        <w:r w:rsidRPr="00235958">
          <w:t xml:space="preserve"> jeunesse  |  16 </w:t>
        </w:r>
        <w:r w:rsidRPr="00BE5F5C">
          <w:t>NOVEMBRE</w:t>
        </w:r>
        <w:r w:rsidRPr="00235958">
          <w:t xml:space="preserve"> 2020</w:t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B292B" w:rsidRPr="00AB292B">
          <w:rPr>
            <w:noProof/>
            <w:lang w:val="fr-FR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D1" w:rsidRDefault="00BE5F5C" w:rsidP="00BE5F5C">
    <w:pPr>
      <w:pStyle w:val="Pieddepage"/>
    </w:pPr>
    <w:r w:rsidRPr="00235958">
      <w:t xml:space="preserve">Direction du </w:t>
    </w:r>
    <w:r w:rsidRPr="00163AE2">
      <w:t>programme</w:t>
    </w:r>
    <w:r w:rsidRPr="00235958">
      <w:t xml:space="preserve"> jeunesse  |  16 </w:t>
    </w:r>
    <w:r w:rsidRPr="00BE5F5C">
      <w:t>NOVEMBRE</w:t>
    </w:r>
    <w:r w:rsidRPr="00235958">
      <w:t xml:space="preserve"> 2020  </w:t>
    </w:r>
    <w:r w:rsidR="00B349D1" w:rsidRPr="00235958">
      <w:rPr>
        <w:noProof/>
        <w:lang w:eastAsia="fr-CA"/>
      </w:rPr>
      <w:drawing>
        <wp:anchor distT="0" distB="0" distL="114300" distR="114300" simplePos="0" relativeHeight="251662336" behindDoc="1" locked="1" layoutInCell="1" allowOverlap="1" wp14:anchorId="36DF3900" wp14:editId="2C9A83FA">
          <wp:simplePos x="0" y="0"/>
          <wp:positionH relativeFrom="column">
            <wp:posOffset>4886325</wp:posOffset>
          </wp:positionH>
          <wp:positionV relativeFrom="page">
            <wp:posOffset>9378950</wp:posOffset>
          </wp:positionV>
          <wp:extent cx="1567815" cy="450215"/>
          <wp:effectExtent l="0" t="0" r="0" b="6985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USSS_Estrie_CHUS general NB_IM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81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F5C" w:rsidRDefault="00BE5F5C" w:rsidP="00BE5F5C">
    <w:pPr>
      <w:pStyle w:val="Pieddepage"/>
    </w:pPr>
    <w:r w:rsidRPr="00235958">
      <w:rPr>
        <w:noProof/>
        <w:lang w:eastAsia="fr-CA"/>
      </w:rPr>
      <w:drawing>
        <wp:anchor distT="0" distB="0" distL="114300" distR="114300" simplePos="0" relativeHeight="251667456" behindDoc="1" locked="1" layoutInCell="1" allowOverlap="1" wp14:anchorId="3C1D9626" wp14:editId="5615FC88">
          <wp:simplePos x="0" y="0"/>
          <wp:positionH relativeFrom="column">
            <wp:posOffset>-920115</wp:posOffset>
          </wp:positionH>
          <wp:positionV relativeFrom="page">
            <wp:posOffset>8952230</wp:posOffset>
          </wp:positionV>
          <wp:extent cx="1666240" cy="93726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USSS_Estrie_CHUS general NB_IM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240" cy="93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876" w:rsidRDefault="00661876" w:rsidP="00F40090">
      <w:pPr>
        <w:spacing w:after="0" w:line="240" w:lineRule="auto"/>
      </w:pPr>
      <w:r>
        <w:separator/>
      </w:r>
    </w:p>
  </w:footnote>
  <w:footnote w:type="continuationSeparator" w:id="0">
    <w:p w:rsidR="00661876" w:rsidRDefault="00661876" w:rsidP="00F40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F5C" w:rsidRPr="00BE5F5C" w:rsidRDefault="00BE5F5C" w:rsidP="00BE5F5C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8480" behindDoc="1" locked="1" layoutInCell="1" allowOverlap="1" wp14:anchorId="6AB7D2A6" wp14:editId="2919253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206000"/>
          <wp:effectExtent l="0" t="0" r="0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goComm-Entete-multipage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D1" w:rsidRDefault="00B349D1">
    <w:pPr>
      <w:pStyle w:val="En-tt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B47815" wp14:editId="5A6F88B5">
              <wp:simplePos x="0" y="0"/>
              <wp:positionH relativeFrom="column">
                <wp:posOffset>1315085</wp:posOffset>
              </wp:positionH>
              <wp:positionV relativeFrom="paragraph">
                <wp:posOffset>-126928</wp:posOffset>
              </wp:positionV>
              <wp:extent cx="4582795" cy="154813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2795" cy="1548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349D1" w:rsidRPr="008926CB" w:rsidRDefault="00B349D1" w:rsidP="00B349D1">
                          <w:pPr>
                            <w:pStyle w:val="Titre"/>
                            <w:rPr>
                              <w:lang w:val="fr-CA"/>
                            </w:rPr>
                          </w:pPr>
                          <w:r w:rsidRPr="008926CB">
                            <w:rPr>
                              <w:lang w:val="fr-CA"/>
                            </w:rPr>
                            <w:t>PLAISIR DE BOUGER</w:t>
                          </w:r>
                        </w:p>
                        <w:p w:rsidR="00B349D1" w:rsidRPr="007B74E6" w:rsidRDefault="00AB292B" w:rsidP="00B349D1">
                          <w:pPr>
                            <w:pStyle w:val="Sous-titre"/>
                          </w:pPr>
                          <w:r>
                            <w:t>Pistes de réflexion</w:t>
                          </w:r>
                          <w:r w:rsidR="00B349D1" w:rsidRPr="007B74E6">
                            <w:t xml:space="preserve"> │</w:t>
                          </w:r>
                          <w:r w:rsidR="00B349D1">
                            <w:t xml:space="preserve"> </w:t>
                          </w:r>
                          <w:r w:rsidR="00B349D1" w:rsidRPr="00567264">
                            <w:t>environnement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3.55pt;margin-top:-10pt;width:360.85pt;height:12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" filled="f" stroked="f" strokeweight=".5pt">
              <v:textbox>
                <w:txbxContent>
                  <w:p w:rsidR="00B349D1" w:rsidRPr="008926CB" w:rsidRDefault="00B349D1" w:rsidP="00B349D1">
                    <w:pPr>
                      <w:pStyle w:val="Titre"/>
                      <w:rPr>
                        <w:lang w:val="fr-CA"/>
                      </w:rPr>
                    </w:pPr>
                    <w:r w:rsidRPr="008926CB">
                      <w:rPr>
                        <w:lang w:val="fr-CA"/>
                      </w:rPr>
                      <w:t>PLAISIR DE BOUGER</w:t>
                    </w:r>
                  </w:p>
                  <w:p w:rsidR="00B349D1" w:rsidRPr="007B74E6" w:rsidRDefault="00AB292B" w:rsidP="00B349D1">
                    <w:pPr>
                      <w:pStyle w:val="Sous-titre"/>
                    </w:pPr>
                    <w:r>
                      <w:t>Pistes de réflexion</w:t>
                    </w:r>
                    <w:r w:rsidR="00B349D1" w:rsidRPr="007B74E6">
                      <w:t xml:space="preserve"> │</w:t>
                    </w:r>
                    <w:r w:rsidR="00B349D1">
                      <w:t xml:space="preserve"> </w:t>
                    </w:r>
                    <w:r w:rsidR="00B349D1" w:rsidRPr="00567264">
                      <w:t>environnement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CA"/>
      </w:rPr>
      <w:drawing>
        <wp:anchor distT="0" distB="0" distL="114300" distR="114300" simplePos="0" relativeHeight="251664384" behindDoc="1" locked="1" layoutInCell="1" allowOverlap="1" wp14:anchorId="03DC61BF" wp14:editId="389E95A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794" cy="2566800"/>
          <wp:effectExtent l="0" t="0" r="0" b="508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goComm-Entete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794" cy="25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F5C" w:rsidRDefault="00F5312B">
    <w:pPr>
      <w:pStyle w:val="En-tte"/>
    </w:pPr>
    <w:r>
      <w:rPr>
        <w:noProof/>
        <w:lang w:eastAsia="fr-CA"/>
      </w:rPr>
      <w:drawing>
        <wp:anchor distT="0" distB="0" distL="114300" distR="114300" simplePos="0" relativeHeight="251670528" behindDoc="1" locked="1" layoutInCell="1" allowOverlap="1" wp14:anchorId="2066DCDA" wp14:editId="25334CF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206000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goComm-Entete-multipage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E9A7FC8"/>
    <w:lvl w:ilvl="0">
      <w:start w:val="1"/>
      <w:numFmt w:val="bullet"/>
      <w:pStyle w:val="Listepuces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>
    <w:nsid w:val="32EC56E8"/>
    <w:multiLevelType w:val="hybridMultilevel"/>
    <w:tmpl w:val="97DC473A"/>
    <w:lvl w:ilvl="0" w:tplc="0C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D117D79"/>
    <w:multiLevelType w:val="hybridMultilevel"/>
    <w:tmpl w:val="D1429024"/>
    <w:lvl w:ilvl="0" w:tplc="0C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E5E0CE8"/>
    <w:multiLevelType w:val="hybridMultilevel"/>
    <w:tmpl w:val="AC90A1C2"/>
    <w:lvl w:ilvl="0" w:tplc="2F985686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55B7A0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B681D7F"/>
    <w:multiLevelType w:val="hybridMultilevel"/>
    <w:tmpl w:val="89A64076"/>
    <w:lvl w:ilvl="0" w:tplc="0C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92B"/>
    <w:rsid w:val="000A7BF3"/>
    <w:rsid w:val="000C4169"/>
    <w:rsid w:val="00122322"/>
    <w:rsid w:val="00163AE2"/>
    <w:rsid w:val="001C0E04"/>
    <w:rsid w:val="00235958"/>
    <w:rsid w:val="00240EBD"/>
    <w:rsid w:val="00252BD3"/>
    <w:rsid w:val="00270C6D"/>
    <w:rsid w:val="002A40B9"/>
    <w:rsid w:val="002A4B97"/>
    <w:rsid w:val="00342C0E"/>
    <w:rsid w:val="003A74BC"/>
    <w:rsid w:val="005148E4"/>
    <w:rsid w:val="00567264"/>
    <w:rsid w:val="00604C94"/>
    <w:rsid w:val="00642ABB"/>
    <w:rsid w:val="00661876"/>
    <w:rsid w:val="006E5DEC"/>
    <w:rsid w:val="007B74E6"/>
    <w:rsid w:val="0084298E"/>
    <w:rsid w:val="008926CB"/>
    <w:rsid w:val="009D2A82"/>
    <w:rsid w:val="00A474CE"/>
    <w:rsid w:val="00AB292B"/>
    <w:rsid w:val="00B279CB"/>
    <w:rsid w:val="00B349D1"/>
    <w:rsid w:val="00B81976"/>
    <w:rsid w:val="00BE5F5C"/>
    <w:rsid w:val="00C508C2"/>
    <w:rsid w:val="00DC73C6"/>
    <w:rsid w:val="00E22EC1"/>
    <w:rsid w:val="00E91DAD"/>
    <w:rsid w:val="00F3088D"/>
    <w:rsid w:val="00F40090"/>
    <w:rsid w:val="00F5312B"/>
    <w:rsid w:val="00FA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92C"/>
    <w:rPr>
      <w:rFonts w:ascii="Franklin Gothic Book" w:hAnsi="Franklin Gothic Book"/>
    </w:rPr>
  </w:style>
  <w:style w:type="paragraph" w:styleId="Titre1">
    <w:name w:val="heading 1"/>
    <w:basedOn w:val="Titre2"/>
    <w:next w:val="Normal"/>
    <w:link w:val="Titre1Car"/>
    <w:uiPriority w:val="9"/>
    <w:qFormat/>
    <w:rsid w:val="008926CB"/>
    <w:pPr>
      <w:spacing w:line="180" w:lineRule="auto"/>
      <w:outlineLvl w:val="0"/>
    </w:pPr>
    <w:rPr>
      <w:rFonts w:ascii="MV Boli" w:hAnsi="MV Boli" w:cs="MV Boli"/>
      <w:spacing w:val="-30"/>
      <w:sz w:val="48"/>
      <w:szCs w:val="48"/>
      <w:lang w:val="en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B292B"/>
    <w:pPr>
      <w:spacing w:before="200" w:line="216" w:lineRule="auto"/>
      <w:outlineLvl w:val="1"/>
    </w:pPr>
    <w:rPr>
      <w:b/>
      <w:color w:val="1D3765"/>
      <w:sz w:val="36"/>
      <w:szCs w:val="40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122322"/>
    <w:pPr>
      <w:outlineLvl w:val="2"/>
    </w:pPr>
    <w:rPr>
      <w:b w:val="0"/>
      <w:caps/>
      <w:color w:val="EB671C" w:themeColor="accent3"/>
      <w:spacing w:val="30"/>
      <w:sz w:val="32"/>
      <w:szCs w:val="32"/>
    </w:rPr>
  </w:style>
  <w:style w:type="paragraph" w:styleId="Titre4">
    <w:name w:val="heading 4"/>
    <w:basedOn w:val="Titre2"/>
    <w:next w:val="Normal"/>
    <w:link w:val="Titre4Car"/>
    <w:uiPriority w:val="9"/>
    <w:unhideWhenUsed/>
    <w:qFormat/>
    <w:rsid w:val="008926CB"/>
    <w:pPr>
      <w:outlineLvl w:val="3"/>
    </w:pPr>
    <w:rPr>
      <w:b w:val="0"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3088D"/>
    <w:pPr>
      <w:spacing w:after="100" w:line="240" w:lineRule="auto"/>
      <w:outlineLvl w:val="4"/>
    </w:pPr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F3088D"/>
    <w:pPr>
      <w:spacing w:after="100" w:line="240" w:lineRule="auto"/>
      <w:outlineLvl w:val="5"/>
    </w:pPr>
    <w:rPr>
      <w:rFonts w:ascii="MV Boli" w:hAnsi="MV Boli" w:cs="MV Boli"/>
      <w:b/>
      <w:caps/>
      <w:color w:val="1D3765" w:themeColor="accent6"/>
      <w:sz w:val="28"/>
      <w:szCs w:val="28"/>
    </w:rPr>
  </w:style>
  <w:style w:type="paragraph" w:styleId="Titre7">
    <w:name w:val="heading 7"/>
    <w:next w:val="Normal"/>
    <w:link w:val="Titre7Car"/>
    <w:uiPriority w:val="9"/>
    <w:unhideWhenUsed/>
    <w:rsid w:val="00F3088D"/>
    <w:pPr>
      <w:outlineLvl w:val="6"/>
    </w:pPr>
    <w:rPr>
      <w:rFonts w:asciiTheme="majorHAnsi" w:hAnsiTheme="majorHAnsi" w:cstheme="majorHAnsi"/>
      <w:color w:val="1D3765" w:themeColor="accent6"/>
      <w:sz w:val="28"/>
      <w:szCs w:val="28"/>
    </w:rPr>
  </w:style>
  <w:style w:type="paragraph" w:styleId="Titre8">
    <w:name w:val="heading 8"/>
    <w:basedOn w:val="Titre4"/>
    <w:next w:val="Normal"/>
    <w:link w:val="Titre8Car"/>
    <w:uiPriority w:val="9"/>
    <w:unhideWhenUsed/>
    <w:rsid w:val="00F3088D"/>
    <w:pPr>
      <w:pBdr>
        <w:bottom w:val="single" w:sz="12" w:space="1" w:color="FFCB03" w:themeColor="accent4"/>
      </w:pBdr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uiPriority w:val="9"/>
    <w:unhideWhenUsed/>
    <w:rsid w:val="00163AE2"/>
    <w:pPr>
      <w:keepNext/>
      <w:keepLines/>
      <w:spacing w:before="200" w:line="168" w:lineRule="auto"/>
      <w:outlineLvl w:val="8"/>
    </w:pPr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00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0090"/>
  </w:style>
  <w:style w:type="paragraph" w:styleId="Pieddepage">
    <w:name w:val="footer"/>
    <w:basedOn w:val="Normal"/>
    <w:link w:val="PieddepageCar"/>
    <w:uiPriority w:val="99"/>
    <w:unhideWhenUsed/>
    <w:rsid w:val="00BE5F5C"/>
    <w:pPr>
      <w:tabs>
        <w:tab w:val="center" w:pos="4320"/>
        <w:tab w:val="right" w:pos="8640"/>
      </w:tabs>
      <w:spacing w:before="600" w:after="0" w:line="240" w:lineRule="auto"/>
    </w:pPr>
    <w:rPr>
      <w:color w:val="1D3765"/>
    </w:rPr>
  </w:style>
  <w:style w:type="character" w:customStyle="1" w:styleId="PieddepageCar">
    <w:name w:val="Pied de page Car"/>
    <w:basedOn w:val="Policepardfaut"/>
    <w:link w:val="Pieddepage"/>
    <w:uiPriority w:val="99"/>
    <w:rsid w:val="00BE5F5C"/>
    <w:rPr>
      <w:color w:val="1D376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09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926CB"/>
    <w:rPr>
      <w:rFonts w:ascii="MV Boli" w:hAnsi="MV Boli" w:cs="MV Boli"/>
      <w:b/>
      <w:color w:val="1D3765"/>
      <w:spacing w:val="-30"/>
      <w:sz w:val="48"/>
      <w:szCs w:val="48"/>
      <w:lang w:val="en-CA"/>
    </w:rPr>
  </w:style>
  <w:style w:type="paragraph" w:styleId="Sansinterligne">
    <w:name w:val="No Spacing"/>
    <w:uiPriority w:val="1"/>
    <w:qFormat/>
    <w:rsid w:val="00604C94"/>
    <w:pPr>
      <w:spacing w:after="0" w:line="240" w:lineRule="auto"/>
    </w:pPr>
    <w:rPr>
      <w:rFonts w:ascii="Franklin Gothic Book" w:hAnsi="Franklin Gothic Book"/>
    </w:rPr>
  </w:style>
  <w:style w:type="character" w:customStyle="1" w:styleId="Titre2Car">
    <w:name w:val="Titre 2 Car"/>
    <w:basedOn w:val="Policepardfaut"/>
    <w:link w:val="Titre2"/>
    <w:uiPriority w:val="9"/>
    <w:rsid w:val="00AB292B"/>
    <w:rPr>
      <w:rFonts w:ascii="Franklin Gothic Book" w:hAnsi="Franklin Gothic Book"/>
      <w:b/>
      <w:color w:val="1D3765"/>
      <w:sz w:val="36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122322"/>
    <w:rPr>
      <w:caps/>
      <w:color w:val="EB671C" w:themeColor="accent3"/>
      <w:spacing w:val="30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8926CB"/>
    <w:rPr>
      <w:color w:val="1D3765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"/>
    <w:rsid w:val="00F3088D"/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rsid w:val="00F3088D"/>
    <w:rPr>
      <w:rFonts w:ascii="MV Boli" w:hAnsi="MV Boli" w:cs="MV Boli"/>
      <w:b/>
      <w:caps/>
      <w:color w:val="1D3765" w:themeColor="accent6"/>
      <w:sz w:val="28"/>
      <w:szCs w:val="28"/>
    </w:rPr>
  </w:style>
  <w:style w:type="character" w:customStyle="1" w:styleId="Titre7Car">
    <w:name w:val="Titre 7 Car"/>
    <w:basedOn w:val="Policepardfaut"/>
    <w:link w:val="Titre7"/>
    <w:uiPriority w:val="9"/>
    <w:rsid w:val="00F3088D"/>
    <w:rPr>
      <w:rFonts w:asciiTheme="majorHAnsi" w:hAnsiTheme="majorHAnsi" w:cstheme="majorHAnsi"/>
      <w:color w:val="1D3765" w:themeColor="accent6"/>
      <w:sz w:val="28"/>
      <w:szCs w:val="28"/>
    </w:rPr>
  </w:style>
  <w:style w:type="character" w:customStyle="1" w:styleId="Titre8Car">
    <w:name w:val="Titre 8 Car"/>
    <w:basedOn w:val="Policepardfaut"/>
    <w:link w:val="Titre8"/>
    <w:uiPriority w:val="9"/>
    <w:rsid w:val="00F3088D"/>
    <w:rPr>
      <w:b/>
      <w:color w:val="1D3765"/>
      <w:sz w:val="32"/>
      <w:szCs w:val="32"/>
    </w:rPr>
  </w:style>
  <w:style w:type="character" w:customStyle="1" w:styleId="Titre9Car">
    <w:name w:val="Titre 9 Car"/>
    <w:basedOn w:val="Policepardfaut"/>
    <w:link w:val="Titre9"/>
    <w:uiPriority w:val="9"/>
    <w:rsid w:val="00163AE2"/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paragraph" w:styleId="Titre">
    <w:name w:val="Title"/>
    <w:basedOn w:val="Titre1"/>
    <w:next w:val="Normal"/>
    <w:link w:val="TitreCar"/>
    <w:uiPriority w:val="10"/>
    <w:qFormat/>
    <w:rsid w:val="001C0E04"/>
    <w:pPr>
      <w:spacing w:line="168" w:lineRule="auto"/>
    </w:pPr>
    <w:rPr>
      <w:caps/>
      <w:color w:val="EB671C" w:themeColor="accent3"/>
      <w:spacing w:val="-4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1C0E04"/>
    <w:rPr>
      <w:rFonts w:ascii="MV Boli" w:eastAsiaTheme="majorEastAsia" w:hAnsi="MV Boli" w:cs="MV Boli"/>
      <w:b/>
      <w:color w:val="EB671C" w:themeColor="accent3"/>
      <w:spacing w:val="-40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DC73C6"/>
    <w:rPr>
      <w:rFonts w:ascii="Franklin Gothic Book" w:hAnsi="Franklin Gothic Book"/>
      <w:b/>
      <w:color w:val="1D3765"/>
      <w:sz w:val="34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DC73C6"/>
    <w:rPr>
      <w:rFonts w:ascii="Franklin Gothic Book" w:hAnsi="Franklin Gothic Book"/>
      <w:b/>
      <w:color w:val="1D3765"/>
      <w:sz w:val="34"/>
      <w:szCs w:val="40"/>
    </w:rPr>
  </w:style>
  <w:style w:type="paragraph" w:styleId="Citation">
    <w:name w:val="Quote"/>
    <w:basedOn w:val="Normal"/>
    <w:next w:val="Normal"/>
    <w:link w:val="CitationCar"/>
    <w:uiPriority w:val="29"/>
    <w:qFormat/>
    <w:rsid w:val="00163AE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63AE2"/>
    <w:rPr>
      <w:i/>
      <w:i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163AE2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3AE2"/>
    <w:pPr>
      <w:pBdr>
        <w:bottom w:val="single" w:sz="4" w:space="4" w:color="50B492" w:themeColor="accent1"/>
      </w:pBdr>
      <w:spacing w:before="200" w:after="280"/>
      <w:ind w:left="936" w:right="936"/>
    </w:pPr>
    <w:rPr>
      <w:b/>
      <w:bCs/>
      <w:i/>
      <w:iCs/>
      <w:color w:val="50B49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3AE2"/>
    <w:rPr>
      <w:b/>
      <w:bCs/>
      <w:i/>
      <w:iCs/>
      <w:color w:val="50B492" w:themeColor="accent1"/>
    </w:rPr>
  </w:style>
  <w:style w:type="character" w:styleId="Rfrenceple">
    <w:name w:val="Subtle Reference"/>
    <w:basedOn w:val="Policepardfaut"/>
    <w:uiPriority w:val="31"/>
    <w:qFormat/>
    <w:rsid w:val="00163AE2"/>
    <w:rPr>
      <w:smallCaps/>
      <w:color w:val="98C23A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63AE2"/>
    <w:rPr>
      <w:b/>
      <w:bCs/>
      <w:smallCaps/>
      <w:color w:val="98C23A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63AE2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163AE2"/>
    <w:pPr>
      <w:numPr>
        <w:numId w:val="1"/>
      </w:numPr>
      <w:spacing w:after="160" w:line="240" w:lineRule="auto"/>
      <w:ind w:left="568" w:hanging="284"/>
      <w:contextualSpacing/>
    </w:pPr>
  </w:style>
  <w:style w:type="paragraph" w:styleId="Listepuces">
    <w:name w:val="List Bullet"/>
    <w:basedOn w:val="Normal"/>
    <w:uiPriority w:val="99"/>
    <w:unhideWhenUsed/>
    <w:rsid w:val="00AB292B"/>
    <w:pPr>
      <w:numPr>
        <w:numId w:val="2"/>
      </w:numPr>
      <w:spacing w:after="0" w:line="360" w:lineRule="auto"/>
      <w:contextualSpacing/>
    </w:pPr>
    <w:rPr>
      <w:rFonts w:cstheme="majorBidi"/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92C"/>
    <w:rPr>
      <w:rFonts w:ascii="Franklin Gothic Book" w:hAnsi="Franklin Gothic Book"/>
    </w:rPr>
  </w:style>
  <w:style w:type="paragraph" w:styleId="Titre1">
    <w:name w:val="heading 1"/>
    <w:basedOn w:val="Titre2"/>
    <w:next w:val="Normal"/>
    <w:link w:val="Titre1Car"/>
    <w:uiPriority w:val="9"/>
    <w:qFormat/>
    <w:rsid w:val="008926CB"/>
    <w:pPr>
      <w:spacing w:line="180" w:lineRule="auto"/>
      <w:outlineLvl w:val="0"/>
    </w:pPr>
    <w:rPr>
      <w:rFonts w:ascii="MV Boli" w:hAnsi="MV Boli" w:cs="MV Boli"/>
      <w:spacing w:val="-30"/>
      <w:sz w:val="48"/>
      <w:szCs w:val="48"/>
      <w:lang w:val="en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B292B"/>
    <w:pPr>
      <w:spacing w:before="200" w:line="216" w:lineRule="auto"/>
      <w:outlineLvl w:val="1"/>
    </w:pPr>
    <w:rPr>
      <w:b/>
      <w:color w:val="1D3765"/>
      <w:sz w:val="36"/>
      <w:szCs w:val="40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122322"/>
    <w:pPr>
      <w:outlineLvl w:val="2"/>
    </w:pPr>
    <w:rPr>
      <w:b w:val="0"/>
      <w:caps/>
      <w:color w:val="EB671C" w:themeColor="accent3"/>
      <w:spacing w:val="30"/>
      <w:sz w:val="32"/>
      <w:szCs w:val="32"/>
    </w:rPr>
  </w:style>
  <w:style w:type="paragraph" w:styleId="Titre4">
    <w:name w:val="heading 4"/>
    <w:basedOn w:val="Titre2"/>
    <w:next w:val="Normal"/>
    <w:link w:val="Titre4Car"/>
    <w:uiPriority w:val="9"/>
    <w:unhideWhenUsed/>
    <w:qFormat/>
    <w:rsid w:val="008926CB"/>
    <w:pPr>
      <w:outlineLvl w:val="3"/>
    </w:pPr>
    <w:rPr>
      <w:b w:val="0"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3088D"/>
    <w:pPr>
      <w:spacing w:after="100" w:line="240" w:lineRule="auto"/>
      <w:outlineLvl w:val="4"/>
    </w:pPr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F3088D"/>
    <w:pPr>
      <w:spacing w:after="100" w:line="240" w:lineRule="auto"/>
      <w:outlineLvl w:val="5"/>
    </w:pPr>
    <w:rPr>
      <w:rFonts w:ascii="MV Boli" w:hAnsi="MV Boli" w:cs="MV Boli"/>
      <w:b/>
      <w:caps/>
      <w:color w:val="1D3765" w:themeColor="accent6"/>
      <w:sz w:val="28"/>
      <w:szCs w:val="28"/>
    </w:rPr>
  </w:style>
  <w:style w:type="paragraph" w:styleId="Titre7">
    <w:name w:val="heading 7"/>
    <w:next w:val="Normal"/>
    <w:link w:val="Titre7Car"/>
    <w:uiPriority w:val="9"/>
    <w:unhideWhenUsed/>
    <w:rsid w:val="00F3088D"/>
    <w:pPr>
      <w:outlineLvl w:val="6"/>
    </w:pPr>
    <w:rPr>
      <w:rFonts w:asciiTheme="majorHAnsi" w:hAnsiTheme="majorHAnsi" w:cstheme="majorHAnsi"/>
      <w:color w:val="1D3765" w:themeColor="accent6"/>
      <w:sz w:val="28"/>
      <w:szCs w:val="28"/>
    </w:rPr>
  </w:style>
  <w:style w:type="paragraph" w:styleId="Titre8">
    <w:name w:val="heading 8"/>
    <w:basedOn w:val="Titre4"/>
    <w:next w:val="Normal"/>
    <w:link w:val="Titre8Car"/>
    <w:uiPriority w:val="9"/>
    <w:unhideWhenUsed/>
    <w:rsid w:val="00F3088D"/>
    <w:pPr>
      <w:pBdr>
        <w:bottom w:val="single" w:sz="12" w:space="1" w:color="FFCB03" w:themeColor="accent4"/>
      </w:pBdr>
      <w:outlineLvl w:val="7"/>
    </w:pPr>
    <w:rPr>
      <w:b/>
    </w:rPr>
  </w:style>
  <w:style w:type="paragraph" w:styleId="Titre9">
    <w:name w:val="heading 9"/>
    <w:basedOn w:val="Normal"/>
    <w:next w:val="Normal"/>
    <w:link w:val="Titre9Car"/>
    <w:uiPriority w:val="9"/>
    <w:unhideWhenUsed/>
    <w:rsid w:val="00163AE2"/>
    <w:pPr>
      <w:keepNext/>
      <w:keepLines/>
      <w:spacing w:before="200" w:line="168" w:lineRule="auto"/>
      <w:outlineLvl w:val="8"/>
    </w:pPr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400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0090"/>
  </w:style>
  <w:style w:type="paragraph" w:styleId="Pieddepage">
    <w:name w:val="footer"/>
    <w:basedOn w:val="Normal"/>
    <w:link w:val="PieddepageCar"/>
    <w:uiPriority w:val="99"/>
    <w:unhideWhenUsed/>
    <w:rsid w:val="00BE5F5C"/>
    <w:pPr>
      <w:tabs>
        <w:tab w:val="center" w:pos="4320"/>
        <w:tab w:val="right" w:pos="8640"/>
      </w:tabs>
      <w:spacing w:before="600" w:after="0" w:line="240" w:lineRule="auto"/>
    </w:pPr>
    <w:rPr>
      <w:color w:val="1D3765"/>
    </w:rPr>
  </w:style>
  <w:style w:type="character" w:customStyle="1" w:styleId="PieddepageCar">
    <w:name w:val="Pied de page Car"/>
    <w:basedOn w:val="Policepardfaut"/>
    <w:link w:val="Pieddepage"/>
    <w:uiPriority w:val="99"/>
    <w:rsid w:val="00BE5F5C"/>
    <w:rPr>
      <w:color w:val="1D376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009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8926CB"/>
    <w:rPr>
      <w:rFonts w:ascii="MV Boli" w:hAnsi="MV Boli" w:cs="MV Boli"/>
      <w:b/>
      <w:color w:val="1D3765"/>
      <w:spacing w:val="-30"/>
      <w:sz w:val="48"/>
      <w:szCs w:val="48"/>
      <w:lang w:val="en-CA"/>
    </w:rPr>
  </w:style>
  <w:style w:type="paragraph" w:styleId="Sansinterligne">
    <w:name w:val="No Spacing"/>
    <w:uiPriority w:val="1"/>
    <w:qFormat/>
    <w:rsid w:val="00604C94"/>
    <w:pPr>
      <w:spacing w:after="0" w:line="240" w:lineRule="auto"/>
    </w:pPr>
    <w:rPr>
      <w:rFonts w:ascii="Franklin Gothic Book" w:hAnsi="Franklin Gothic Book"/>
    </w:rPr>
  </w:style>
  <w:style w:type="character" w:customStyle="1" w:styleId="Titre2Car">
    <w:name w:val="Titre 2 Car"/>
    <w:basedOn w:val="Policepardfaut"/>
    <w:link w:val="Titre2"/>
    <w:uiPriority w:val="9"/>
    <w:rsid w:val="00AB292B"/>
    <w:rPr>
      <w:rFonts w:ascii="Franklin Gothic Book" w:hAnsi="Franklin Gothic Book"/>
      <w:b/>
      <w:color w:val="1D3765"/>
      <w:sz w:val="36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122322"/>
    <w:rPr>
      <w:caps/>
      <w:color w:val="EB671C" w:themeColor="accent3"/>
      <w:spacing w:val="30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8926CB"/>
    <w:rPr>
      <w:color w:val="1D3765"/>
      <w:sz w:val="32"/>
      <w:szCs w:val="32"/>
    </w:rPr>
  </w:style>
  <w:style w:type="character" w:customStyle="1" w:styleId="Titre5Car">
    <w:name w:val="Titre 5 Car"/>
    <w:basedOn w:val="Policepardfaut"/>
    <w:link w:val="Titre5"/>
    <w:uiPriority w:val="9"/>
    <w:rsid w:val="00F3088D"/>
    <w:rPr>
      <w:rFonts w:asciiTheme="majorHAnsi" w:hAnsiTheme="majorHAnsi" w:cstheme="majorHAnsi"/>
      <w:b/>
      <w:caps/>
      <w:color w:val="1D3765" w:themeColor="accent6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rsid w:val="00F3088D"/>
    <w:rPr>
      <w:rFonts w:ascii="MV Boli" w:hAnsi="MV Boli" w:cs="MV Boli"/>
      <w:b/>
      <w:caps/>
      <w:color w:val="1D3765" w:themeColor="accent6"/>
      <w:sz w:val="28"/>
      <w:szCs w:val="28"/>
    </w:rPr>
  </w:style>
  <w:style w:type="character" w:customStyle="1" w:styleId="Titre7Car">
    <w:name w:val="Titre 7 Car"/>
    <w:basedOn w:val="Policepardfaut"/>
    <w:link w:val="Titre7"/>
    <w:uiPriority w:val="9"/>
    <w:rsid w:val="00F3088D"/>
    <w:rPr>
      <w:rFonts w:asciiTheme="majorHAnsi" w:hAnsiTheme="majorHAnsi" w:cstheme="majorHAnsi"/>
      <w:color w:val="1D3765" w:themeColor="accent6"/>
      <w:sz w:val="28"/>
      <w:szCs w:val="28"/>
    </w:rPr>
  </w:style>
  <w:style w:type="character" w:customStyle="1" w:styleId="Titre8Car">
    <w:name w:val="Titre 8 Car"/>
    <w:basedOn w:val="Policepardfaut"/>
    <w:link w:val="Titre8"/>
    <w:uiPriority w:val="9"/>
    <w:rsid w:val="00F3088D"/>
    <w:rPr>
      <w:b/>
      <w:color w:val="1D3765"/>
      <w:sz w:val="32"/>
      <w:szCs w:val="32"/>
    </w:rPr>
  </w:style>
  <w:style w:type="character" w:customStyle="1" w:styleId="Titre9Car">
    <w:name w:val="Titre 9 Car"/>
    <w:basedOn w:val="Policepardfaut"/>
    <w:link w:val="Titre9"/>
    <w:uiPriority w:val="9"/>
    <w:rsid w:val="00163AE2"/>
    <w:rPr>
      <w:rFonts w:ascii="MV Boli" w:eastAsiaTheme="majorEastAsia" w:hAnsi="MV Boli" w:cs="MV Boli"/>
      <w:b/>
      <w:iCs/>
      <w:color w:val="1D3765" w:themeColor="accent6"/>
      <w:spacing w:val="-10"/>
      <w:sz w:val="24"/>
      <w:szCs w:val="24"/>
    </w:rPr>
  </w:style>
  <w:style w:type="paragraph" w:styleId="Titre">
    <w:name w:val="Title"/>
    <w:basedOn w:val="Titre1"/>
    <w:next w:val="Normal"/>
    <w:link w:val="TitreCar"/>
    <w:uiPriority w:val="10"/>
    <w:qFormat/>
    <w:rsid w:val="001C0E04"/>
    <w:pPr>
      <w:spacing w:line="168" w:lineRule="auto"/>
    </w:pPr>
    <w:rPr>
      <w:caps/>
      <w:color w:val="EB671C" w:themeColor="accent3"/>
      <w:spacing w:val="-4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1C0E04"/>
    <w:rPr>
      <w:rFonts w:ascii="MV Boli" w:eastAsiaTheme="majorEastAsia" w:hAnsi="MV Boli" w:cs="MV Boli"/>
      <w:b/>
      <w:color w:val="EB671C" w:themeColor="accent3"/>
      <w:spacing w:val="-40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DC73C6"/>
    <w:rPr>
      <w:rFonts w:ascii="Franklin Gothic Book" w:hAnsi="Franklin Gothic Book"/>
      <w:b/>
      <w:color w:val="1D3765"/>
      <w:sz w:val="34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DC73C6"/>
    <w:rPr>
      <w:rFonts w:ascii="Franklin Gothic Book" w:hAnsi="Franklin Gothic Book"/>
      <w:b/>
      <w:color w:val="1D3765"/>
      <w:sz w:val="34"/>
      <w:szCs w:val="40"/>
    </w:rPr>
  </w:style>
  <w:style w:type="paragraph" w:styleId="Citation">
    <w:name w:val="Quote"/>
    <w:basedOn w:val="Normal"/>
    <w:next w:val="Normal"/>
    <w:link w:val="CitationCar"/>
    <w:uiPriority w:val="29"/>
    <w:qFormat/>
    <w:rsid w:val="00163AE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63AE2"/>
    <w:rPr>
      <w:i/>
      <w:i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163AE2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3AE2"/>
    <w:pPr>
      <w:pBdr>
        <w:bottom w:val="single" w:sz="4" w:space="4" w:color="50B492" w:themeColor="accent1"/>
      </w:pBdr>
      <w:spacing w:before="200" w:after="280"/>
      <w:ind w:left="936" w:right="936"/>
    </w:pPr>
    <w:rPr>
      <w:b/>
      <w:bCs/>
      <w:i/>
      <w:iCs/>
      <w:color w:val="50B49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3AE2"/>
    <w:rPr>
      <w:b/>
      <w:bCs/>
      <w:i/>
      <w:iCs/>
      <w:color w:val="50B492" w:themeColor="accent1"/>
    </w:rPr>
  </w:style>
  <w:style w:type="character" w:styleId="Rfrenceple">
    <w:name w:val="Subtle Reference"/>
    <w:basedOn w:val="Policepardfaut"/>
    <w:uiPriority w:val="31"/>
    <w:qFormat/>
    <w:rsid w:val="00163AE2"/>
    <w:rPr>
      <w:smallCaps/>
      <w:color w:val="98C23A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63AE2"/>
    <w:rPr>
      <w:b/>
      <w:bCs/>
      <w:smallCaps/>
      <w:color w:val="98C23A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63AE2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163AE2"/>
    <w:pPr>
      <w:numPr>
        <w:numId w:val="1"/>
      </w:numPr>
      <w:spacing w:after="160" w:line="240" w:lineRule="auto"/>
      <w:ind w:left="568" w:hanging="284"/>
      <w:contextualSpacing/>
    </w:pPr>
  </w:style>
  <w:style w:type="paragraph" w:styleId="Listepuces">
    <w:name w:val="List Bullet"/>
    <w:basedOn w:val="Normal"/>
    <w:uiPriority w:val="99"/>
    <w:unhideWhenUsed/>
    <w:rsid w:val="00AB292B"/>
    <w:pPr>
      <w:numPr>
        <w:numId w:val="2"/>
      </w:numPr>
      <w:spacing w:after="0" w:line="360" w:lineRule="auto"/>
      <w:contextualSpacing/>
    </w:pPr>
    <w:rPr>
      <w:rFonts w:cstheme="majorBidi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5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UJU5717\Desktop\Temporaire\Retour17Avril2020\SuiviPalier1_Promotion\FormationPlaisirdeBouger\FormationRevision2020\PourFormationEnLigne\Finales\DocumentsRelies\ErgoCommunautaire-EnTeteFormation-GABARIT_Long.dotx" TargetMode="Externa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1D3765"/>
      </a:dk2>
      <a:lt2>
        <a:srgbClr val="E8E8E8"/>
      </a:lt2>
      <a:accent1>
        <a:srgbClr val="50B492"/>
      </a:accent1>
      <a:accent2>
        <a:srgbClr val="98C23A"/>
      </a:accent2>
      <a:accent3>
        <a:srgbClr val="EB671C"/>
      </a:accent3>
      <a:accent4>
        <a:srgbClr val="FFCB03"/>
      </a:accent4>
      <a:accent5>
        <a:srgbClr val="54B5D7"/>
      </a:accent5>
      <a:accent6>
        <a:srgbClr val="1D3765"/>
      </a:accent6>
      <a:hlink>
        <a:srgbClr val="50B492"/>
      </a:hlink>
      <a:folHlink>
        <a:srgbClr val="54B5D7"/>
      </a:folHlink>
    </a:clrScheme>
    <a:fontScheme name="Ergotherapi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54C5E-D55D-4E72-821D-AF9B79227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ErgoCommunautaire-EnTeteFormation-GABARIT_Long.dotx</Template>
  <TotalTime>11</TotalTime>
  <Pages>2</Pages>
  <Words>489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CIUSSSE-CHUS</Company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Ouellette</dc:creator>
  <cp:lastModifiedBy>Julie Ouellette</cp:lastModifiedBy>
  <cp:revision>1</cp:revision>
  <dcterms:created xsi:type="dcterms:W3CDTF">2020-11-23T16:56:00Z</dcterms:created>
  <dcterms:modified xsi:type="dcterms:W3CDTF">2020-11-23T17:07:00Z</dcterms:modified>
</cp:coreProperties>
</file>